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AA6" w:rsidRPr="00536512" w:rsidRDefault="00666F3F">
      <w:pPr>
        <w:sectPr w:rsidR="005E7AA6" w:rsidRPr="00536512" w:rsidSect="005E7AA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0BACD593" wp14:editId="008A28B2">
                <wp:simplePos x="0" y="0"/>
                <wp:positionH relativeFrom="column">
                  <wp:posOffset>1435100</wp:posOffset>
                </wp:positionH>
                <wp:positionV relativeFrom="paragraph">
                  <wp:posOffset>1905000</wp:posOffset>
                </wp:positionV>
                <wp:extent cx="4324350" cy="7534275"/>
                <wp:effectExtent l="0" t="0" r="0" b="9525"/>
                <wp:wrapNone/>
                <wp:docPr id="2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53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72BB" w:rsidRPr="005E2DC5" w:rsidRDefault="00EA72BB" w:rsidP="00C54F6F">
                            <w:pPr>
                              <w:pStyle w:val="SUBHEAD01"/>
                              <w:rPr>
                                <w:sz w:val="36"/>
                                <w:szCs w:val="36"/>
                              </w:rPr>
                            </w:pPr>
                            <w:r w:rsidRPr="005E2DC5">
                              <w:rPr>
                                <w:sz w:val="36"/>
                                <w:szCs w:val="36"/>
                              </w:rPr>
                              <w:t>the war has finally ended!</w:t>
                            </w:r>
                          </w:p>
                          <w:p w:rsidR="00EA72BB" w:rsidRDefault="00EA72BB" w:rsidP="00B652F4">
                            <w:pPr>
                              <w:pStyle w:val="BodyText3"/>
                              <w:rPr>
                                <w:sz w:val="22"/>
                                <w:szCs w:val="22"/>
                              </w:rPr>
                            </w:pPr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 xml:space="preserve">Due to the religion difference between Protest and Roman Catholic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0CAA57" wp14:editId="64EFAE22">
                                  <wp:extent cx="3543300" cy="2562225"/>
                                  <wp:effectExtent l="0" t="0" r="0" b="9525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0785" cy="2560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 xml:space="preserve"> in France it started the French Civil wars in 1562 but it has finally come to an end.  It started with the growing of Calvinism</w:t>
                            </w:r>
                            <w:r w:rsidRPr="00666F3F">
                              <w:rPr>
                                <w:rFonts w:asciiTheme="minorHAnsi" w:hAnsiTheme="minorHAnsi" w:cs="Andalus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which </w:t>
                            </w:r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 xml:space="preserve">influenced the French ruler </w:t>
                            </w:r>
                            <w:hyperlink r:id="rId9" w:history="1">
                              <w:r w:rsidRPr="00666F3F">
                                <w:rPr>
                                  <w:rStyle w:val="Hyperlink"/>
                                  <w:rFonts w:asciiTheme="minorHAnsi" w:hAnsiTheme="minorHAnsi" w:cs="Andalus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 xml:space="preserve">Catherine de </w:t>
                              </w:r>
                              <w:proofErr w:type="spellStart"/>
                              <w:r w:rsidRPr="00666F3F">
                                <w:rPr>
                                  <w:rStyle w:val="Hyperlink"/>
                                  <w:rFonts w:asciiTheme="minorHAnsi" w:hAnsiTheme="minorHAnsi" w:cs="Andalus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Médicis</w:t>
                              </w:r>
                              <w:proofErr w:type="spellEnd"/>
                            </w:hyperlink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 xml:space="preserve"> to show more tolerance for the </w:t>
                            </w:r>
                            <w:hyperlink r:id="rId10" w:history="1">
                              <w:r w:rsidRPr="00666F3F">
                                <w:rPr>
                                  <w:rStyle w:val="Hyperlink"/>
                                  <w:rFonts w:asciiTheme="minorHAnsi" w:hAnsiTheme="minorHAnsi" w:cs="Andalus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Huguenot</w:t>
                              </w:r>
                            </w:hyperlink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 xml:space="preserve">s. In that case it angered </w:t>
                            </w:r>
                            <w:proofErr w:type="gramStart"/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>the  Roman</w:t>
                            </w:r>
                            <w:proofErr w:type="gramEnd"/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 xml:space="preserve"> Catholic </w:t>
                            </w:r>
                            <w:hyperlink r:id="rId11" w:history="1">
                              <w:r w:rsidRPr="00666F3F">
                                <w:rPr>
                                  <w:rStyle w:val="Hyperlink"/>
                                  <w:rFonts w:asciiTheme="minorHAnsi" w:hAnsiTheme="minorHAnsi" w:cs="Andalus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Guise</w:t>
                              </w:r>
                            </w:hyperlink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 xml:space="preserve"> family. Its partisans massacred a </w:t>
                            </w:r>
                            <w:hyperlink r:id="rId12" w:history="1">
                              <w:r w:rsidRPr="00666F3F">
                                <w:rPr>
                                  <w:rStyle w:val="Hyperlink"/>
                                  <w:rFonts w:asciiTheme="minorHAnsi" w:hAnsiTheme="minorHAnsi" w:cs="Andalus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Huguenot</w:t>
                              </w:r>
                            </w:hyperlink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 xml:space="preserve"> congregation at </w:t>
                            </w:r>
                            <w:proofErr w:type="spellStart"/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>Vassy</w:t>
                            </w:r>
                            <w:proofErr w:type="spellEnd"/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 xml:space="preserve"> (1562), causing an uprising in the provinces. Many inconclusive skirmishes followed, and compromises were reached in 1563, 1568, and 1570. After the murder of the Huguenot leader </w:t>
                            </w:r>
                            <w:hyperlink r:id="rId13" w:history="1">
                              <w:r w:rsidRPr="00666F3F">
                                <w:rPr>
                                  <w:rStyle w:val="Hyperlink"/>
                                  <w:rFonts w:asciiTheme="minorHAnsi" w:hAnsiTheme="minorHAnsi" w:cs="Andalus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Gaspard II de Coligny</w:t>
                              </w:r>
                            </w:hyperlink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 xml:space="preserve"> in the Massacre of </w:t>
                            </w:r>
                            <w:hyperlink r:id="rId14" w:history="1">
                              <w:r w:rsidRPr="00666F3F">
                                <w:rPr>
                                  <w:rStyle w:val="Hyperlink"/>
                                  <w:rFonts w:asciiTheme="minorHAnsi" w:hAnsiTheme="minorHAnsi" w:cs="Andalus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Saint Bartholomew’s Day</w:t>
                              </w:r>
                            </w:hyperlink>
                            <w:r w:rsidRPr="00666F3F">
                              <w:rPr>
                                <w:rFonts w:asciiTheme="minorHAnsi" w:hAnsiTheme="minorHAnsi" w:cs="Andalus"/>
                                <w:color w:val="auto"/>
                                <w:sz w:val="24"/>
                                <w:szCs w:val="24"/>
                              </w:rPr>
                              <w:t xml:space="preserve"> (1572), the civil war resumed. A peace compromise in 1576 allowed the Huguenots freedom of worship. An uneasy peace existed until 1584, when the Huguenot leader Henry of Navarre</w:t>
                            </w:r>
                            <w:r w:rsidRPr="00666F3F">
                              <w:rPr>
                                <w:rFonts w:asciiTheme="minorHAnsi" w:hAnsiTheme="minorHAnsi" w:cs="Arial"/>
                                <w:color w:val="auto"/>
                                <w:sz w:val="24"/>
                                <w:szCs w:val="24"/>
                              </w:rPr>
                              <w:t xml:space="preserve"> (later </w:t>
                            </w:r>
                            <w:hyperlink r:id="rId15" w:history="1">
                              <w:r w:rsidRPr="00666F3F">
                                <w:rPr>
                                  <w:rStyle w:val="Hyperlink"/>
                                  <w:rFonts w:asciiTheme="minorHAnsi" w:hAnsiTheme="minorHAnsi" w:cs="Arial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Henry IV</w:t>
                              </w:r>
                            </w:hyperlink>
                            <w:r w:rsidRPr="00666F3F">
                              <w:rPr>
                                <w:rFonts w:asciiTheme="minorHAnsi" w:hAnsiTheme="minorHAnsi" w:cs="Arial"/>
                                <w:color w:val="auto"/>
                                <w:sz w:val="24"/>
                                <w:szCs w:val="24"/>
                              </w:rPr>
                              <w:t xml:space="preserve">) became heir to the French throne. This led to the War of the </w:t>
                            </w:r>
                            <w:hyperlink r:id="rId16" w:history="1">
                              <w:r w:rsidRPr="00666F3F">
                                <w:rPr>
                                  <w:rStyle w:val="Hyperlink"/>
                                  <w:rFonts w:asciiTheme="minorHAnsi" w:hAnsiTheme="minorHAnsi" w:cs="Arial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Three Henrys</w:t>
                              </w:r>
                            </w:hyperlink>
                            <w:r w:rsidRPr="00666F3F">
                              <w:rPr>
                                <w:rFonts w:asciiTheme="minorHAnsi" w:hAnsiTheme="minorHAnsi" w:cs="Arial"/>
                                <w:color w:val="auto"/>
                                <w:sz w:val="24"/>
                                <w:szCs w:val="24"/>
                              </w:rPr>
                              <w:t xml:space="preserve"> and later brought </w:t>
                            </w:r>
                            <w:hyperlink r:id="rId17" w:history="1">
                              <w:r w:rsidRPr="00666F3F">
                                <w:rPr>
                                  <w:rStyle w:val="Hyperlink"/>
                                  <w:rFonts w:asciiTheme="minorHAnsi" w:hAnsiTheme="minorHAnsi" w:cs="Arial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Spain</w:t>
                              </w:r>
                            </w:hyperlink>
                            <w:r w:rsidRPr="00666F3F">
                              <w:rPr>
                                <w:rFonts w:asciiTheme="minorHAnsi" w:hAnsiTheme="minorHAnsi" w:cs="Arial"/>
                                <w:color w:val="auto"/>
                                <w:sz w:val="24"/>
                                <w:szCs w:val="24"/>
                              </w:rPr>
                              <w:t xml:space="preserve"> to the aid the Roman Catholics. Finally the wars can come to an end with Henry’s embrace of Roman Catholicism and the religious toleration of the Huguenots guaranteed.</w:t>
                            </w:r>
                            <w:r w:rsidRPr="005219FC">
                              <w:rPr>
                                <w:rFonts w:ascii="Arial" w:hAnsi="Arial" w:cs="Arial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A72BB" w:rsidRDefault="00EA72BB" w:rsidP="00B652F4">
                            <w:pPr>
                              <w:widowControl w:val="0"/>
                              <w:rPr>
                                <w:sz w:val="22"/>
                              </w:rPr>
                            </w:pPr>
                            <w:r>
                              <w:t> </w:t>
                            </w:r>
                          </w:p>
                          <w:p w:rsidR="00EA72BB" w:rsidRPr="008265C9" w:rsidRDefault="00EA72BB" w:rsidP="00B652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113pt;margin-top:150pt;width:340.5pt;height:593.2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" filled="f" fillcolor="#cd4313" stroked="f" insetpen="t">
                <v:textbox inset="2.88pt,2.88pt,2.88pt,2.88pt">
                  <w:txbxContent>
                    <w:p w:rsidR="00EA72BB" w:rsidRPr="005E2DC5" w:rsidRDefault="00EA72BB" w:rsidP="00C54F6F">
                      <w:pPr>
                        <w:pStyle w:val="SUBHEAD01"/>
                        <w:rPr>
                          <w:sz w:val="36"/>
                          <w:szCs w:val="36"/>
                        </w:rPr>
                      </w:pPr>
                      <w:r w:rsidRPr="005E2DC5">
                        <w:rPr>
                          <w:sz w:val="36"/>
                          <w:szCs w:val="36"/>
                        </w:rPr>
                        <w:t>the war has finally ended!</w:t>
                      </w:r>
                    </w:p>
                    <w:p w:rsidR="00EA72BB" w:rsidRDefault="00EA72BB" w:rsidP="00B652F4">
                      <w:pPr>
                        <w:pStyle w:val="BodyText3"/>
                        <w:rPr>
                          <w:sz w:val="22"/>
                          <w:szCs w:val="22"/>
                        </w:rPr>
                      </w:pPr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 xml:space="preserve">Due to the religion difference between Protest and Roman Catholic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0CAA57" wp14:editId="64EFAE22">
                            <wp:extent cx="3543300" cy="2562225"/>
                            <wp:effectExtent l="0" t="0" r="0" b="9525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0785" cy="2560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 xml:space="preserve"> in France it started the French Civil wars in 1562 but it has finally come to an end.  It started with the growing of Calvinism</w:t>
                      </w:r>
                      <w:r w:rsidRPr="00666F3F">
                        <w:rPr>
                          <w:rFonts w:asciiTheme="minorHAnsi" w:hAnsiTheme="minorHAnsi" w:cs="Andalus"/>
                          <w:b w:val="0"/>
                          <w:bCs/>
                          <w:color w:val="auto"/>
                          <w:sz w:val="24"/>
                          <w:szCs w:val="24"/>
                        </w:rPr>
                        <w:t xml:space="preserve"> which </w:t>
                      </w:r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 xml:space="preserve">influenced the French ruler </w:t>
                      </w:r>
                      <w:hyperlink r:id="rId18" w:history="1">
                        <w:r w:rsidRPr="00666F3F">
                          <w:rPr>
                            <w:rStyle w:val="Hyperlink"/>
                            <w:rFonts w:asciiTheme="minorHAnsi" w:hAnsiTheme="minorHAnsi" w:cs="Andalus"/>
                            <w:color w:val="auto"/>
                            <w:sz w:val="24"/>
                            <w:szCs w:val="24"/>
                            <w:u w:val="none"/>
                          </w:rPr>
                          <w:t xml:space="preserve">Catherine de </w:t>
                        </w:r>
                        <w:proofErr w:type="spellStart"/>
                        <w:r w:rsidRPr="00666F3F">
                          <w:rPr>
                            <w:rStyle w:val="Hyperlink"/>
                            <w:rFonts w:asciiTheme="minorHAnsi" w:hAnsiTheme="minorHAnsi" w:cs="Andalus"/>
                            <w:color w:val="auto"/>
                            <w:sz w:val="24"/>
                            <w:szCs w:val="24"/>
                            <w:u w:val="none"/>
                          </w:rPr>
                          <w:t>Médicis</w:t>
                        </w:r>
                        <w:proofErr w:type="spellEnd"/>
                      </w:hyperlink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 xml:space="preserve"> to show more tolerance for the </w:t>
                      </w:r>
                      <w:hyperlink r:id="rId19" w:history="1">
                        <w:r w:rsidRPr="00666F3F">
                          <w:rPr>
                            <w:rStyle w:val="Hyperlink"/>
                            <w:rFonts w:asciiTheme="minorHAnsi" w:hAnsiTheme="minorHAnsi" w:cs="Andalus"/>
                            <w:color w:val="auto"/>
                            <w:sz w:val="24"/>
                            <w:szCs w:val="24"/>
                            <w:u w:val="none"/>
                          </w:rPr>
                          <w:t>Huguenot</w:t>
                        </w:r>
                      </w:hyperlink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 xml:space="preserve">s. In that case it angered </w:t>
                      </w:r>
                      <w:proofErr w:type="gramStart"/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>the  Roman</w:t>
                      </w:r>
                      <w:proofErr w:type="gramEnd"/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 xml:space="preserve"> Catholic </w:t>
                      </w:r>
                      <w:hyperlink r:id="rId20" w:history="1">
                        <w:r w:rsidRPr="00666F3F">
                          <w:rPr>
                            <w:rStyle w:val="Hyperlink"/>
                            <w:rFonts w:asciiTheme="minorHAnsi" w:hAnsiTheme="minorHAnsi" w:cs="Andalus"/>
                            <w:color w:val="auto"/>
                            <w:sz w:val="24"/>
                            <w:szCs w:val="24"/>
                            <w:u w:val="none"/>
                          </w:rPr>
                          <w:t>Guise</w:t>
                        </w:r>
                      </w:hyperlink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 xml:space="preserve"> family. Its partisans massacred a </w:t>
                      </w:r>
                      <w:hyperlink r:id="rId21" w:history="1">
                        <w:r w:rsidRPr="00666F3F">
                          <w:rPr>
                            <w:rStyle w:val="Hyperlink"/>
                            <w:rFonts w:asciiTheme="minorHAnsi" w:hAnsiTheme="minorHAnsi" w:cs="Andalus"/>
                            <w:color w:val="auto"/>
                            <w:sz w:val="24"/>
                            <w:szCs w:val="24"/>
                            <w:u w:val="none"/>
                          </w:rPr>
                          <w:t>Huguenot</w:t>
                        </w:r>
                      </w:hyperlink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 xml:space="preserve"> congregation at </w:t>
                      </w:r>
                      <w:proofErr w:type="spellStart"/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>Vassy</w:t>
                      </w:r>
                      <w:proofErr w:type="spellEnd"/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 xml:space="preserve"> (1562), causing an uprising in the provinces. Many inconclusive skirmishes followed, and compromises were reached in 1563, 1568, and 1570. After the murder of the Huguenot leader </w:t>
                      </w:r>
                      <w:hyperlink r:id="rId22" w:history="1">
                        <w:r w:rsidRPr="00666F3F">
                          <w:rPr>
                            <w:rStyle w:val="Hyperlink"/>
                            <w:rFonts w:asciiTheme="minorHAnsi" w:hAnsiTheme="minorHAnsi" w:cs="Andalus"/>
                            <w:color w:val="auto"/>
                            <w:sz w:val="24"/>
                            <w:szCs w:val="24"/>
                            <w:u w:val="none"/>
                          </w:rPr>
                          <w:t>Gaspard II de Coligny</w:t>
                        </w:r>
                      </w:hyperlink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 xml:space="preserve"> in the Massacre of </w:t>
                      </w:r>
                      <w:hyperlink r:id="rId23" w:history="1">
                        <w:r w:rsidRPr="00666F3F">
                          <w:rPr>
                            <w:rStyle w:val="Hyperlink"/>
                            <w:rFonts w:asciiTheme="minorHAnsi" w:hAnsiTheme="minorHAnsi" w:cs="Andalus"/>
                            <w:color w:val="auto"/>
                            <w:sz w:val="24"/>
                            <w:szCs w:val="24"/>
                            <w:u w:val="none"/>
                          </w:rPr>
                          <w:t>Saint Bartholomew’s Day</w:t>
                        </w:r>
                      </w:hyperlink>
                      <w:r w:rsidRPr="00666F3F">
                        <w:rPr>
                          <w:rFonts w:asciiTheme="minorHAnsi" w:hAnsiTheme="minorHAnsi" w:cs="Andalus"/>
                          <w:color w:val="auto"/>
                          <w:sz w:val="24"/>
                          <w:szCs w:val="24"/>
                        </w:rPr>
                        <w:t xml:space="preserve"> (1572), the civil war resumed. A peace compromise in 1576 allowed the Huguenots freedom of worship. An uneasy peace existed until 1584, when the Huguenot leader Henry of Navarre</w:t>
                      </w:r>
                      <w:r w:rsidRPr="00666F3F">
                        <w:rPr>
                          <w:rFonts w:asciiTheme="minorHAnsi" w:hAnsiTheme="minorHAnsi" w:cs="Arial"/>
                          <w:color w:val="auto"/>
                          <w:sz w:val="24"/>
                          <w:szCs w:val="24"/>
                        </w:rPr>
                        <w:t xml:space="preserve"> (later </w:t>
                      </w:r>
                      <w:hyperlink r:id="rId24" w:history="1">
                        <w:r w:rsidRPr="00666F3F">
                          <w:rPr>
                            <w:rStyle w:val="Hyperlink"/>
                            <w:rFonts w:asciiTheme="minorHAnsi" w:hAnsiTheme="minorHAnsi" w:cs="Arial"/>
                            <w:color w:val="auto"/>
                            <w:sz w:val="24"/>
                            <w:szCs w:val="24"/>
                            <w:u w:val="none"/>
                          </w:rPr>
                          <w:t>Henry IV</w:t>
                        </w:r>
                      </w:hyperlink>
                      <w:r w:rsidRPr="00666F3F">
                        <w:rPr>
                          <w:rFonts w:asciiTheme="minorHAnsi" w:hAnsiTheme="minorHAnsi" w:cs="Arial"/>
                          <w:color w:val="auto"/>
                          <w:sz w:val="24"/>
                          <w:szCs w:val="24"/>
                        </w:rPr>
                        <w:t xml:space="preserve">) became heir to the French throne. This led to the War of the </w:t>
                      </w:r>
                      <w:hyperlink r:id="rId25" w:history="1">
                        <w:r w:rsidRPr="00666F3F">
                          <w:rPr>
                            <w:rStyle w:val="Hyperlink"/>
                            <w:rFonts w:asciiTheme="minorHAnsi" w:hAnsiTheme="minorHAnsi" w:cs="Arial"/>
                            <w:color w:val="auto"/>
                            <w:sz w:val="24"/>
                            <w:szCs w:val="24"/>
                            <w:u w:val="none"/>
                          </w:rPr>
                          <w:t>Three Henrys</w:t>
                        </w:r>
                      </w:hyperlink>
                      <w:r w:rsidRPr="00666F3F">
                        <w:rPr>
                          <w:rFonts w:asciiTheme="minorHAnsi" w:hAnsiTheme="minorHAnsi" w:cs="Arial"/>
                          <w:color w:val="auto"/>
                          <w:sz w:val="24"/>
                          <w:szCs w:val="24"/>
                        </w:rPr>
                        <w:t xml:space="preserve"> and later brought </w:t>
                      </w:r>
                      <w:hyperlink r:id="rId26" w:history="1">
                        <w:r w:rsidRPr="00666F3F">
                          <w:rPr>
                            <w:rStyle w:val="Hyperlink"/>
                            <w:rFonts w:asciiTheme="minorHAnsi" w:hAnsiTheme="minorHAnsi" w:cs="Arial"/>
                            <w:color w:val="auto"/>
                            <w:sz w:val="24"/>
                            <w:szCs w:val="24"/>
                            <w:u w:val="none"/>
                          </w:rPr>
                          <w:t>Spain</w:t>
                        </w:r>
                      </w:hyperlink>
                      <w:r w:rsidRPr="00666F3F">
                        <w:rPr>
                          <w:rFonts w:asciiTheme="minorHAnsi" w:hAnsiTheme="minorHAnsi" w:cs="Arial"/>
                          <w:color w:val="auto"/>
                          <w:sz w:val="24"/>
                          <w:szCs w:val="24"/>
                        </w:rPr>
                        <w:t xml:space="preserve"> to the aid the Roman Catholics. Finally the wars can come to an end with Henry’s embrace of Roman Catholicism and the religious toleration of the Huguenots guaranteed.</w:t>
                      </w:r>
                      <w:r w:rsidRPr="005219FC">
                        <w:rPr>
                          <w:rFonts w:ascii="Arial" w:hAnsi="Arial" w:cs="Arial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A72BB" w:rsidRDefault="00EA72BB" w:rsidP="00B652F4">
                      <w:pPr>
                        <w:widowControl w:val="0"/>
                        <w:rPr>
                          <w:sz w:val="22"/>
                        </w:rPr>
                      </w:pPr>
                      <w:r>
                        <w:t> </w:t>
                      </w:r>
                    </w:p>
                    <w:p w:rsidR="00EA72BB" w:rsidRPr="008265C9" w:rsidRDefault="00EA72BB" w:rsidP="00B652F4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51898B3" wp14:editId="3BA6DE59">
                <wp:simplePos x="0" y="0"/>
                <wp:positionH relativeFrom="column">
                  <wp:posOffset>-685800</wp:posOffset>
                </wp:positionH>
                <wp:positionV relativeFrom="paragraph">
                  <wp:posOffset>762000</wp:posOffset>
                </wp:positionV>
                <wp:extent cx="6972300" cy="685800"/>
                <wp:effectExtent l="0" t="0" r="0" b="0"/>
                <wp:wrapNone/>
                <wp:docPr id="9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8265C9" w:rsidRDefault="00EA72BB" w:rsidP="00C54F6F">
                            <w:pPr>
                              <w:pStyle w:val="Introductory"/>
                              <w:rPr>
                                <w:sz w:val="20"/>
                              </w:rPr>
                            </w:pPr>
                            <w:r>
                              <w:rPr>
                                <w:rStyle w:val="bqquotelink1"/>
                                <w:color w:val="000000"/>
                              </w:rPr>
                              <w:t>“</w:t>
                            </w:r>
                            <w:hyperlink r:id="rId27" w:tooltip="view quote" w:history="1">
                              <w:r>
                                <w:rPr>
                                  <w:rStyle w:val="bqquotelink1"/>
                                  <w:color w:val="000000"/>
                                </w:rPr>
                                <w:t>It's amazing that the amount of news that happens in the world every day always just exactly fits the newspaper.</w:t>
                              </w:r>
                            </w:hyperlink>
                            <w:r>
                              <w:rPr>
                                <w:rStyle w:val="bqquotelink1"/>
                                <w:color w:val="000000"/>
                              </w:rPr>
                              <w:t>”</w:t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color w:val="000000"/>
                                <w:sz w:val="21"/>
                                <w:szCs w:val="21"/>
                              </w:rPr>
                              <w:br/>
                              <w:t xml:space="preserve">Read more at </w:t>
                            </w:r>
                            <w:hyperlink r:id="rId28" w:anchor="wyu309Wv3gkGiaJ1.99" w:history="1">
                              <w:r>
                                <w:rPr>
                                  <w:rStyle w:val="Hyperlink"/>
                                  <w:rFonts w:ascii="Helvetica" w:hAnsi="Helvetica"/>
                                  <w:color w:val="003399"/>
                                  <w:sz w:val="21"/>
                                  <w:szCs w:val="21"/>
                                </w:rPr>
                                <w:t>http://www.brainyquote.com/quotes/keywords/newspaper.html#wyu309Wv3gkGiaJ1.99</w:t>
                              </w:r>
                            </w:hyperlink>
                          </w:p>
                          <w:p w:rsidR="00EA72BB" w:rsidRPr="008265C9" w:rsidRDefault="00EA72BB" w:rsidP="00C54F6F">
                            <w:pPr>
                              <w:pStyle w:val="Introductory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27" type="#_x0000_t202" style="position:absolute;margin-left:-54pt;margin-top:60pt;width:549pt;height:5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" filled="f" stroked="f">
                <v:textbox>
                  <w:txbxContent>
                    <w:p w:rsidR="00EA72BB" w:rsidRPr="008265C9" w:rsidRDefault="00EA72BB" w:rsidP="00C54F6F">
                      <w:pPr>
                        <w:pStyle w:val="Introductory"/>
                        <w:rPr>
                          <w:sz w:val="20"/>
                        </w:rPr>
                      </w:pPr>
                      <w:r>
                        <w:rPr>
                          <w:rStyle w:val="bqquotelink1"/>
                          <w:color w:val="000000"/>
                        </w:rPr>
                        <w:t>“</w:t>
                      </w:r>
                      <w:hyperlink r:id="rId29" w:tooltip="view quote" w:history="1">
                        <w:r>
                          <w:rPr>
                            <w:rStyle w:val="bqquotelink1"/>
                            <w:color w:val="000000"/>
                          </w:rPr>
                          <w:t>It's amazing that the amount of news that happens in the world every day always just exactly fits the newspaper.</w:t>
                        </w:r>
                      </w:hyperlink>
                      <w:r>
                        <w:rPr>
                          <w:rStyle w:val="bqquotelink1"/>
                          <w:color w:val="000000"/>
                        </w:rPr>
                        <w:t>”</w:t>
                      </w:r>
                      <w:r>
                        <w:rPr>
                          <w:rFonts w:ascii="Helvetica" w:hAnsi="Helvetica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Helvetica" w:hAnsi="Helvetica"/>
                          <w:color w:val="000000"/>
                          <w:sz w:val="21"/>
                          <w:szCs w:val="21"/>
                        </w:rPr>
                        <w:br/>
                        <w:t xml:space="preserve">Read more at </w:t>
                      </w:r>
                      <w:hyperlink r:id="rId30" w:anchor="wyu309Wv3gkGiaJ1.99" w:history="1">
                        <w:r>
                          <w:rPr>
                            <w:rStyle w:val="Hyperlink"/>
                            <w:rFonts w:ascii="Helvetica" w:hAnsi="Helvetica"/>
                            <w:color w:val="003399"/>
                            <w:sz w:val="21"/>
                            <w:szCs w:val="21"/>
                          </w:rPr>
                          <w:t>http://www.brainyquote.com/quotes/keywords/newspaper.html#wyu309Wv3gkGiaJ1.99</w:t>
                        </w:r>
                      </w:hyperlink>
                    </w:p>
                    <w:p w:rsidR="00EA72BB" w:rsidRPr="008265C9" w:rsidRDefault="00EA72BB" w:rsidP="00C54F6F">
                      <w:pPr>
                        <w:pStyle w:val="Introductory"/>
                      </w:pPr>
                    </w:p>
                  </w:txbxContent>
                </v:textbox>
              </v:shape>
            </w:pict>
          </mc:Fallback>
        </mc:AlternateContent>
      </w:r>
      <w:r w:rsidR="00902E04">
        <w:rPr>
          <w:noProof/>
        </w:rPr>
        <w:drawing>
          <wp:anchor distT="0" distB="0" distL="114300" distR="114300" simplePos="0" relativeHeight="251648512" behindDoc="1" locked="0" layoutInCell="1" allowOverlap="1" wp14:anchorId="5480F9B5" wp14:editId="72F88239">
            <wp:simplePos x="0" y="0"/>
            <wp:positionH relativeFrom="column">
              <wp:posOffset>-1143000</wp:posOffset>
            </wp:positionH>
            <wp:positionV relativeFrom="paragraph">
              <wp:posOffset>-948055</wp:posOffset>
            </wp:positionV>
            <wp:extent cx="7772400" cy="10058400"/>
            <wp:effectExtent l="0" t="0" r="0" b="0"/>
            <wp:wrapNone/>
            <wp:docPr id="116" name="Picture 116" descr="YS_Newsletter_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YS_Newsletter_pg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AF5950" wp14:editId="20022396">
                <wp:simplePos x="0" y="0"/>
                <wp:positionH relativeFrom="column">
                  <wp:posOffset>-685800</wp:posOffset>
                </wp:positionH>
                <wp:positionV relativeFrom="paragraph">
                  <wp:posOffset>1905000</wp:posOffset>
                </wp:positionV>
                <wp:extent cx="2120900" cy="3162300"/>
                <wp:effectExtent l="0" t="0" r="0" b="0"/>
                <wp:wrapNone/>
                <wp:docPr id="96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3162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i/>
                                <w:color w:val="4F1900"/>
                                <w:sz w:val="18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i/>
                                <w:color w:val="4F1900"/>
                                <w:sz w:val="18"/>
                              </w:rPr>
                            </w:pPr>
                          </w:p>
                          <w:p w:rsidR="00EA72BB" w:rsidRDefault="00EA72BB" w:rsidP="005E7AA6">
                            <w:pPr>
                              <w:jc w:val="center"/>
                              <w:rPr>
                                <w:i/>
                                <w:color w:val="4F19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4F1900"/>
                                <w:sz w:val="18"/>
                              </w:rPr>
                              <w:t>Inside this issue:</w:t>
                            </w:r>
                          </w:p>
                          <w:p w:rsidR="00EA72BB" w:rsidRDefault="00EA72BB" w:rsidP="005E7AA6">
                            <w:pPr>
                              <w:jc w:val="center"/>
                              <w:rPr>
                                <w:i/>
                                <w:color w:val="4F19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4F1900"/>
                                <w:sz w:val="18"/>
                              </w:rPr>
                              <w:t>Daily Cover story           1</w:t>
                            </w: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i/>
                                <w:color w:val="4F190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4F1900"/>
                                <w:sz w:val="18"/>
                              </w:rPr>
                              <w:t>Whos</w:t>
                            </w:r>
                            <w:proofErr w:type="spellEnd"/>
                            <w:r>
                              <w:rPr>
                                <w:i/>
                                <w:color w:val="4F1900"/>
                                <w:sz w:val="18"/>
                              </w:rPr>
                              <w:t xml:space="preserve"> Who Article   2</w:t>
                            </w:r>
                          </w:p>
                          <w:p w:rsidR="00EA72BB" w:rsidRDefault="00EA72BB" w:rsidP="005E7AA6">
                            <w:pPr>
                              <w:jc w:val="center"/>
                              <w:rPr>
                                <w:i/>
                                <w:color w:val="4F19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4F1900"/>
                                <w:sz w:val="18"/>
                              </w:rPr>
                              <w:t>A letter to the editor 3</w:t>
                            </w: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i/>
                                <w:color w:val="4F19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4F1900"/>
                                <w:sz w:val="18"/>
                              </w:rPr>
                              <w:t>Obituaries 4</w:t>
                            </w: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i/>
                                <w:color w:val="4F1900"/>
                                <w:sz w:val="18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4F1900"/>
                                <w:sz w:val="18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4F1900"/>
                                <w:sz w:val="18"/>
                              </w:rPr>
                            </w:pPr>
                          </w:p>
                          <w:p w:rsidR="00EA72BB" w:rsidRPr="00C625EF" w:rsidRDefault="00EA72BB" w:rsidP="00C54F6F">
                            <w:pPr>
                              <w:pStyle w:val="PhotoBox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28" type="#_x0000_t202" style="position:absolute;margin-left:-54pt;margin-top:150pt;width:167pt;height:24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" fillcolor="silver" stroked="f">
                <v:textbox>
                  <w:txbxContent>
                    <w:p w:rsidR="00EA72BB" w:rsidRPr="00C625EF" w:rsidRDefault="00EA72BB" w:rsidP="005E7AA6">
                      <w:pPr>
                        <w:jc w:val="center"/>
                        <w:rPr>
                          <w:i/>
                          <w:color w:val="4F1900"/>
                          <w:sz w:val="18"/>
                        </w:rPr>
                      </w:pPr>
                    </w:p>
                    <w:p w:rsidR="00EA72BB" w:rsidRPr="00C625EF" w:rsidRDefault="00EA72BB" w:rsidP="005E7AA6">
                      <w:pPr>
                        <w:jc w:val="center"/>
                        <w:rPr>
                          <w:i/>
                          <w:color w:val="4F1900"/>
                          <w:sz w:val="18"/>
                        </w:rPr>
                      </w:pPr>
                    </w:p>
                    <w:p w:rsidR="00EA72BB" w:rsidRDefault="00EA72BB" w:rsidP="005E7AA6">
                      <w:pPr>
                        <w:jc w:val="center"/>
                        <w:rPr>
                          <w:i/>
                          <w:color w:val="4F1900"/>
                          <w:sz w:val="18"/>
                        </w:rPr>
                      </w:pPr>
                      <w:r>
                        <w:rPr>
                          <w:i/>
                          <w:color w:val="4F1900"/>
                          <w:sz w:val="18"/>
                        </w:rPr>
                        <w:t>Inside this issue:</w:t>
                      </w:r>
                    </w:p>
                    <w:p w:rsidR="00EA72BB" w:rsidRDefault="00EA72BB" w:rsidP="005E7AA6">
                      <w:pPr>
                        <w:jc w:val="center"/>
                        <w:rPr>
                          <w:i/>
                          <w:color w:val="4F1900"/>
                          <w:sz w:val="18"/>
                        </w:rPr>
                      </w:pPr>
                      <w:r>
                        <w:rPr>
                          <w:i/>
                          <w:color w:val="4F1900"/>
                          <w:sz w:val="18"/>
                        </w:rPr>
                        <w:t>Daily Cover story           1</w:t>
                      </w:r>
                    </w:p>
                    <w:p w:rsidR="00EA72BB" w:rsidRPr="00C625EF" w:rsidRDefault="00EA72BB" w:rsidP="005E7AA6">
                      <w:pPr>
                        <w:jc w:val="center"/>
                        <w:rPr>
                          <w:i/>
                          <w:color w:val="4F1900"/>
                          <w:sz w:val="18"/>
                        </w:rPr>
                      </w:pPr>
                      <w:proofErr w:type="spellStart"/>
                      <w:r>
                        <w:rPr>
                          <w:i/>
                          <w:color w:val="4F1900"/>
                          <w:sz w:val="18"/>
                        </w:rPr>
                        <w:t>Whos</w:t>
                      </w:r>
                      <w:proofErr w:type="spellEnd"/>
                      <w:r>
                        <w:rPr>
                          <w:i/>
                          <w:color w:val="4F1900"/>
                          <w:sz w:val="18"/>
                        </w:rPr>
                        <w:t xml:space="preserve"> Who Article   2</w:t>
                      </w:r>
                    </w:p>
                    <w:p w:rsidR="00EA72BB" w:rsidRDefault="00EA72BB" w:rsidP="005E7AA6">
                      <w:pPr>
                        <w:jc w:val="center"/>
                        <w:rPr>
                          <w:i/>
                          <w:color w:val="4F1900"/>
                          <w:sz w:val="18"/>
                        </w:rPr>
                      </w:pPr>
                      <w:r>
                        <w:rPr>
                          <w:i/>
                          <w:color w:val="4F1900"/>
                          <w:sz w:val="18"/>
                        </w:rPr>
                        <w:t>A letter to the editor 3</w:t>
                      </w:r>
                    </w:p>
                    <w:p w:rsidR="00EA72BB" w:rsidRPr="00C625EF" w:rsidRDefault="00EA72BB" w:rsidP="005E7AA6">
                      <w:pPr>
                        <w:jc w:val="center"/>
                        <w:rPr>
                          <w:i/>
                          <w:color w:val="4F1900"/>
                          <w:sz w:val="18"/>
                        </w:rPr>
                      </w:pPr>
                      <w:r>
                        <w:rPr>
                          <w:i/>
                          <w:color w:val="4F1900"/>
                          <w:sz w:val="18"/>
                        </w:rPr>
                        <w:t>Obituaries 4</w:t>
                      </w:r>
                    </w:p>
                    <w:p w:rsidR="00EA72BB" w:rsidRPr="00C625EF" w:rsidRDefault="00EA72BB" w:rsidP="005E7AA6">
                      <w:pPr>
                        <w:jc w:val="center"/>
                        <w:rPr>
                          <w:i/>
                          <w:color w:val="4F1900"/>
                          <w:sz w:val="18"/>
                        </w:rPr>
                      </w:pPr>
                    </w:p>
                    <w:p w:rsidR="00EA72BB" w:rsidRPr="00C625EF" w:rsidRDefault="00EA72BB" w:rsidP="005E7AA6">
                      <w:pPr>
                        <w:jc w:val="center"/>
                        <w:rPr>
                          <w:rFonts w:ascii="Times" w:hAnsi="Times"/>
                          <w:i/>
                          <w:color w:val="4F1900"/>
                          <w:sz w:val="18"/>
                        </w:rPr>
                      </w:pPr>
                    </w:p>
                    <w:p w:rsidR="00EA72BB" w:rsidRPr="00C625EF" w:rsidRDefault="00EA72BB" w:rsidP="005E7AA6">
                      <w:pPr>
                        <w:jc w:val="center"/>
                        <w:rPr>
                          <w:rFonts w:ascii="Times" w:hAnsi="Times"/>
                          <w:i/>
                          <w:color w:val="4F1900"/>
                          <w:sz w:val="18"/>
                        </w:rPr>
                      </w:pPr>
                    </w:p>
                    <w:p w:rsidR="00EA72BB" w:rsidRPr="00C625EF" w:rsidRDefault="00EA72BB" w:rsidP="00C54F6F">
                      <w:pPr>
                        <w:pStyle w:val="PhotoBox"/>
                      </w:pP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1BFCF3" wp14:editId="05C3A663">
                <wp:simplePos x="0" y="0"/>
                <wp:positionH relativeFrom="column">
                  <wp:posOffset>-774700</wp:posOffset>
                </wp:positionH>
                <wp:positionV relativeFrom="paragraph">
                  <wp:posOffset>342900</wp:posOffset>
                </wp:positionV>
                <wp:extent cx="7086600" cy="241300"/>
                <wp:effectExtent l="0" t="0" r="3175" b="0"/>
                <wp:wrapNone/>
                <wp:docPr id="3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Default="00EA72BB" w:rsidP="00C54F6F">
                            <w:pPr>
                              <w:pStyle w:val="MonthYear"/>
                            </w:pPr>
                            <w:r>
                              <w:t>April 1598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          Pg.1</w:t>
                            </w:r>
                          </w:p>
                          <w:p w:rsidR="00EA72BB" w:rsidRPr="008265C9" w:rsidRDefault="00EA72BB" w:rsidP="00C54F6F">
                            <w:pPr>
                              <w:pStyle w:val="MonthYear"/>
                            </w:pPr>
                          </w:p>
                          <w:p w:rsidR="00EA72BB" w:rsidRPr="008265C9" w:rsidRDefault="00EA72BB" w:rsidP="00C54F6F">
                            <w:pPr>
                              <w:pStyle w:val="MonthYea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29" type="#_x0000_t202" style="position:absolute;margin-left:-61pt;margin-top:27pt;width:558pt;height:1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36uQ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" filled="f" stroked="f">
                <v:textbox>
                  <w:txbxContent>
                    <w:p w:rsidR="00EA72BB" w:rsidRDefault="00EA72BB" w:rsidP="00C54F6F">
                      <w:pPr>
                        <w:pStyle w:val="MonthYear"/>
                      </w:pPr>
                      <w:r>
                        <w:t>April 1598</w:t>
                      </w:r>
                      <w:r>
                        <w:tab/>
                      </w:r>
                      <w:r>
                        <w:tab/>
                        <w:t xml:space="preserve">                           Pg.1</w:t>
                      </w:r>
                    </w:p>
                    <w:p w:rsidR="00EA72BB" w:rsidRPr="008265C9" w:rsidRDefault="00EA72BB" w:rsidP="00C54F6F">
                      <w:pPr>
                        <w:pStyle w:val="MonthYear"/>
                      </w:pPr>
                    </w:p>
                    <w:p w:rsidR="00EA72BB" w:rsidRPr="008265C9" w:rsidRDefault="00EA72BB" w:rsidP="00C54F6F">
                      <w:pPr>
                        <w:pStyle w:val="MonthYear"/>
                      </w:pP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3DD2C89B" wp14:editId="5A66B554">
                <wp:simplePos x="0" y="0"/>
                <wp:positionH relativeFrom="column">
                  <wp:posOffset>-520700</wp:posOffset>
                </wp:positionH>
                <wp:positionV relativeFrom="paragraph">
                  <wp:posOffset>-228600</wp:posOffset>
                </wp:positionV>
                <wp:extent cx="6464300" cy="571500"/>
                <wp:effectExtent l="3175" t="0" r="0" b="0"/>
                <wp:wrapNone/>
                <wp:docPr id="2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72BB" w:rsidRPr="00C54F6F" w:rsidRDefault="00EA72BB" w:rsidP="00C54F6F">
                            <w:pPr>
                              <w:pStyle w:val="Heading4"/>
                            </w:pPr>
                            <w:r>
                              <w:t xml:space="preserve">daily renaissance news </w:t>
                            </w:r>
                          </w:p>
                          <w:p w:rsidR="00EA72BB" w:rsidRPr="008265C9" w:rsidRDefault="00EA72BB">
                            <w:pPr>
                              <w:jc w:val="center"/>
                              <w:rPr>
                                <w:color w:val="4F190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0" type="#_x0000_t202" style="position:absolute;margin-left:-41pt;margin-top:-18pt;width:509pt;height:4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" filled="f" stroked="f" insetpen="t">
                <v:textbox inset="2.88pt,2.88pt,2.88pt,2.88pt">
                  <w:txbxContent>
                    <w:p w:rsidR="00EA72BB" w:rsidRPr="00C54F6F" w:rsidRDefault="00EA72BB" w:rsidP="00C54F6F">
                      <w:pPr>
                        <w:pStyle w:val="Heading4"/>
                      </w:pPr>
                      <w:r>
                        <w:t xml:space="preserve">daily renaissance news </w:t>
                      </w:r>
                    </w:p>
                    <w:p w:rsidR="00EA72BB" w:rsidRPr="008265C9" w:rsidRDefault="00EA72BB">
                      <w:pPr>
                        <w:jc w:val="center"/>
                        <w:rPr>
                          <w:color w:val="4F1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w:drawing>
          <wp:anchor distT="36576" distB="36576" distL="36576" distR="36576" simplePos="0" relativeHeight="251637248" behindDoc="0" locked="0" layoutInCell="1" allowOverlap="1">
            <wp:simplePos x="0" y="0"/>
            <wp:positionH relativeFrom="column">
              <wp:posOffset>7829550</wp:posOffset>
            </wp:positionH>
            <wp:positionV relativeFrom="paragraph">
              <wp:posOffset>5029200</wp:posOffset>
            </wp:positionV>
            <wp:extent cx="1026160" cy="960755"/>
            <wp:effectExtent l="0" t="0" r="0" b="0"/>
            <wp:wrapNone/>
            <wp:docPr id="26" name="Picture 3" descr="&lt;EMPTY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EMPTY&g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AA6" w:rsidRDefault="00B652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B3C8949" wp14:editId="0C6B9C40">
                <wp:simplePos x="0" y="0"/>
                <wp:positionH relativeFrom="column">
                  <wp:posOffset>-800100</wp:posOffset>
                </wp:positionH>
                <wp:positionV relativeFrom="paragraph">
                  <wp:posOffset>50800</wp:posOffset>
                </wp:positionV>
                <wp:extent cx="7086600" cy="342900"/>
                <wp:effectExtent l="0" t="3175" r="0" b="0"/>
                <wp:wrapNone/>
                <wp:docPr id="2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8265C9" w:rsidRDefault="00EA72BB" w:rsidP="00C54F6F">
                            <w:pPr>
                              <w:pStyle w:val="MonthYear"/>
                            </w:pPr>
                            <w:r w:rsidRPr="008265C9">
                              <w:t>MONTH, YEAR</w:t>
                            </w:r>
                            <w:r w:rsidRPr="008265C9">
                              <w:tab/>
                            </w:r>
                            <w:r w:rsidRPr="008265C9">
                              <w:tab/>
                              <w:t xml:space="preserve">                      </w:t>
                            </w:r>
                            <w:r>
                              <w:t>Pg. 2</w:t>
                            </w:r>
                          </w:p>
                          <w:p w:rsidR="00EA72BB" w:rsidRPr="008265C9" w:rsidRDefault="00EA72BB" w:rsidP="00C54F6F">
                            <w:pPr>
                              <w:pStyle w:val="MonthYear"/>
                            </w:pPr>
                          </w:p>
                          <w:p w:rsidR="00EA72BB" w:rsidRPr="008265C9" w:rsidRDefault="00EA72BB" w:rsidP="00C54F6F">
                            <w:pPr>
                              <w:pStyle w:val="MonthYea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1" type="#_x0000_t202" style="position:absolute;margin-left:-63pt;margin-top:4pt;width:558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U1uA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" filled="f" stroked="f">
                <v:textbox>
                  <w:txbxContent>
                    <w:p w:rsidR="00EA72BB" w:rsidRPr="008265C9" w:rsidRDefault="00EA72BB" w:rsidP="00C54F6F">
                      <w:pPr>
                        <w:pStyle w:val="MonthYear"/>
                      </w:pPr>
                      <w:r w:rsidRPr="008265C9">
                        <w:t>MONTH, YEAR</w:t>
                      </w:r>
                      <w:r w:rsidRPr="008265C9">
                        <w:tab/>
                      </w:r>
                      <w:r w:rsidRPr="008265C9">
                        <w:tab/>
                        <w:t xml:space="preserve">                      </w:t>
                      </w:r>
                      <w:r>
                        <w:t>Pg. 2</w:t>
                      </w:r>
                    </w:p>
                    <w:p w:rsidR="00EA72BB" w:rsidRPr="008265C9" w:rsidRDefault="00EA72BB" w:rsidP="00C54F6F">
                      <w:pPr>
                        <w:pStyle w:val="MonthYear"/>
                      </w:pPr>
                    </w:p>
                    <w:p w:rsidR="00EA72BB" w:rsidRPr="008265C9" w:rsidRDefault="00EA72BB" w:rsidP="00C54F6F">
                      <w:pPr>
                        <w:pStyle w:val="MonthYea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1755F7ED" wp14:editId="58150D2C">
                <wp:simplePos x="0" y="0"/>
                <wp:positionH relativeFrom="column">
                  <wp:posOffset>-508000</wp:posOffset>
                </wp:positionH>
                <wp:positionV relativeFrom="paragraph">
                  <wp:posOffset>-342900</wp:posOffset>
                </wp:positionV>
                <wp:extent cx="6451600" cy="533400"/>
                <wp:effectExtent l="0" t="0" r="0" b="0"/>
                <wp:wrapNone/>
                <wp:docPr id="2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72BB" w:rsidRPr="008265C9" w:rsidRDefault="00EA72BB" w:rsidP="0017770C">
                            <w:pPr>
                              <w:pStyle w:val="HeadlineGoesHere"/>
                            </w:pPr>
                            <w:r>
                              <w:t>The man who created calvinism</w:t>
                            </w:r>
                          </w:p>
                          <w:p w:rsidR="00EA72BB" w:rsidRPr="008265C9" w:rsidRDefault="00EA72BB">
                            <w:pPr>
                              <w:jc w:val="center"/>
                              <w:rPr>
                                <w:color w:val="4F190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-40pt;margin-top:-27pt;width:508pt;height:42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" filled="f" stroked="f" insetpen="t">
                <v:textbox inset="2.88pt,2.88pt,2.88pt,2.88pt">
                  <w:txbxContent>
                    <w:p w:rsidR="009B4CD5" w:rsidRPr="008265C9" w:rsidRDefault="009B4CD5" w:rsidP="0017770C">
                      <w:pPr>
                        <w:pStyle w:val="HeadlineGoesHere"/>
                      </w:pPr>
                      <w:r>
                        <w:t>The man who created calvinism</w:t>
                      </w:r>
                    </w:p>
                    <w:p w:rsidR="009B4CD5" w:rsidRPr="008265C9" w:rsidRDefault="009B4CD5">
                      <w:pPr>
                        <w:jc w:val="center"/>
                        <w:rPr>
                          <w:color w:val="4F1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379763E" wp14:editId="35B9E7EA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117" name="Picture 117" descr="YS_Newsletter_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YS_Newsletter_pg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AA6" w:rsidRPr="009311CB" w:rsidRDefault="002553EE">
      <w:r>
        <w:rPr>
          <w:noProof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75563125" wp14:editId="06A83DE6">
                <wp:simplePos x="0" y="0"/>
                <wp:positionH relativeFrom="column">
                  <wp:posOffset>2286000</wp:posOffset>
                </wp:positionH>
                <wp:positionV relativeFrom="paragraph">
                  <wp:posOffset>654050</wp:posOffset>
                </wp:positionV>
                <wp:extent cx="3886200" cy="6572250"/>
                <wp:effectExtent l="0" t="0" r="0" b="0"/>
                <wp:wrapNone/>
                <wp:docPr id="1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57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72BB" w:rsidRPr="006A49D8" w:rsidRDefault="00EA72BB" w:rsidP="00C54F6F">
                            <w:pPr>
                              <w:pStyle w:val="SUBHEAD01"/>
                              <w:rPr>
                                <w:sz w:val="28"/>
                                <w:szCs w:val="28"/>
                              </w:rPr>
                            </w:pPr>
                            <w:r w:rsidRPr="006A49D8">
                              <w:rPr>
                                <w:sz w:val="28"/>
                                <w:szCs w:val="28"/>
                              </w:rPr>
                              <w:t>John Calvin</w:t>
                            </w:r>
                          </w:p>
                          <w:p w:rsidR="00EA72BB" w:rsidRPr="002553EE" w:rsidRDefault="00EA72BB" w:rsidP="00C54F6F">
                            <w:pPr>
                              <w:pStyle w:val="BodyTex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This remarkable man was born in France July 10, 1509. Calvin is theologian and pastor during the Protestant Reformation. He was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originally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a humanist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lawyer;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he broke from the Roman Catholic Church around 1530.When he was converted to </w:t>
                            </w:r>
                            <w:r w:rsid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rotestism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he had to get out of Catholic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France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Switzerland. 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He published the “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Institutes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of the Christian religion” in 1536 about Protestant thought.  </w:t>
                            </w:r>
                          </w:p>
                          <w:p w:rsidR="00EA72BB" w:rsidRPr="002553EE" w:rsidRDefault="00EA72BB" w:rsidP="00C54F6F">
                            <w:pPr>
                              <w:pStyle w:val="BodyText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He was close to Martin Luther because he believed in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doctrine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of justification by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faith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alone to explain how human got salvation “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power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, grace and glory of god. He made predestination which meant God pre determines who is saved or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dammed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. He made Calvinism as dynamic and activist faith. He was successful in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France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Netherlands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Scotland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Europe</w:t>
                            </w:r>
                            <w:r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Even though he and Luther </w:t>
                            </w:r>
                            <w:r w:rsid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were close he replaced Lutherism with C</w:t>
                            </w:r>
                            <w:r w:rsidR="002553EE" w:rsidRPr="002553EE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alvinism. </w:t>
                            </w:r>
                          </w:p>
                          <w:p w:rsidR="00EA72BB" w:rsidRPr="002553EE" w:rsidRDefault="00EA72BB" w:rsidP="005E7AA6">
                            <w:pPr>
                              <w:rPr>
                                <w:rFonts w:asciiTheme="minorHAnsi" w:hAnsiTheme="minorHAnsi"/>
                                <w:color w:val="4F19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33" type="#_x0000_t202" style="position:absolute;margin-left:180pt;margin-top:51.5pt;width:306pt;height:517.5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" filled="f" fillcolor="#cd4313" stroked="f" insetpen="t">
                <v:textbox inset="2.88pt,0,2.88pt,2.88pt">
                  <w:txbxContent>
                    <w:p w:rsidR="00EA72BB" w:rsidRPr="006A49D8" w:rsidRDefault="00EA72BB" w:rsidP="00C54F6F">
                      <w:pPr>
                        <w:pStyle w:val="SUBHEAD01"/>
                        <w:rPr>
                          <w:sz w:val="28"/>
                          <w:szCs w:val="28"/>
                        </w:rPr>
                      </w:pPr>
                      <w:r w:rsidRPr="006A49D8">
                        <w:rPr>
                          <w:sz w:val="28"/>
                          <w:szCs w:val="28"/>
                        </w:rPr>
                        <w:t>John Calvin</w:t>
                      </w:r>
                    </w:p>
                    <w:p w:rsidR="00EA72BB" w:rsidRPr="002553EE" w:rsidRDefault="00EA72BB" w:rsidP="00C54F6F">
                      <w:pPr>
                        <w:pStyle w:val="BodyTex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This remarkable man was born in France July 10, 1509. Calvin is theologian and pastor during the Protestant Reformation. He was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originally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a humanist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lawyer;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he broke from the Roman Catholic Church around 1530.When he was converted to </w:t>
                      </w:r>
                      <w:r w:rsid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rotestism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he had to get out of Catholic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France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for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Switzerland. 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He published the “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Institutes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of the Christian religion” in 1536 about Protestant thought.  </w:t>
                      </w:r>
                    </w:p>
                    <w:p w:rsidR="00EA72BB" w:rsidRPr="002553EE" w:rsidRDefault="00EA72BB" w:rsidP="00C54F6F">
                      <w:pPr>
                        <w:pStyle w:val="BodyText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He was close to Martin Luther because he believed in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doctrine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of justification by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faith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alone to explain how human got salvation “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power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, grace and glory of god. He made predestination which meant God pre determines who is saved or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dammed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. He made Calvinism as dynamic and activist faith. He was successful in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France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,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Netherlands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,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Scotland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and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Europe</w:t>
                      </w:r>
                      <w:r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. 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Even though he and Luther </w:t>
                      </w:r>
                      <w:r w:rsid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>were close he replaced Lutherism with C</w:t>
                      </w:r>
                      <w:r w:rsidR="002553EE" w:rsidRPr="002553EE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alvinism. </w:t>
                      </w:r>
                    </w:p>
                    <w:p w:rsidR="00EA72BB" w:rsidRPr="002553EE" w:rsidRDefault="00EA72BB" w:rsidP="005E7AA6">
                      <w:pPr>
                        <w:rPr>
                          <w:rFonts w:asciiTheme="minorHAnsi" w:hAnsiTheme="minorHAnsi"/>
                          <w:color w:val="4F19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049DBD" wp14:editId="56241BA6">
                <wp:simplePos x="0" y="0"/>
                <wp:positionH relativeFrom="column">
                  <wp:posOffset>-295275</wp:posOffset>
                </wp:positionH>
                <wp:positionV relativeFrom="paragraph">
                  <wp:posOffset>4197350</wp:posOffset>
                </wp:positionV>
                <wp:extent cx="1790700" cy="2486025"/>
                <wp:effectExtent l="0" t="0" r="19050" b="2857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2BB" w:rsidRDefault="00EA72BB" w:rsidP="002553EE">
                            <w:pPr>
                              <w:spacing w:line="276" w:lineRule="auto"/>
                              <w:jc w:val="center"/>
                            </w:pPr>
                            <w:r>
                              <w:t>If you want to no</w:t>
                            </w:r>
                            <w:r w:rsidR="002553EE">
                              <w:t>minate someone to be the weekly</w:t>
                            </w:r>
                            <w:r>
                              <w:t xml:space="preserve"> who</w:t>
                            </w:r>
                            <w:r w:rsidR="002553EE">
                              <w:t xml:space="preserve">’s who, </w:t>
                            </w:r>
                            <w:r>
                              <w:t>that you think should be know</w:t>
                            </w:r>
                            <w:r w:rsidR="002553EE">
                              <w:t>n</w:t>
                            </w:r>
                            <w:r>
                              <w:t xml:space="preserve"> in the renaissance time call</w:t>
                            </w:r>
                          </w:p>
                          <w:p w:rsidR="00EA72BB" w:rsidRDefault="00EA72BB" w:rsidP="002553EE">
                            <w:pPr>
                              <w:spacing w:line="276" w:lineRule="auto"/>
                              <w:jc w:val="center"/>
                            </w:pPr>
                            <w:r>
                              <w:t>385-215-0623</w:t>
                            </w:r>
                          </w:p>
                          <w:p w:rsidR="00EA72BB" w:rsidRDefault="00EA72BB" w:rsidP="002553EE">
                            <w:pPr>
                              <w:spacing w:line="276" w:lineRule="auto"/>
                              <w:jc w:val="center"/>
                            </w:pPr>
                            <w:r>
                              <w:t>Or email @</w:t>
                            </w:r>
                          </w:p>
                          <w:p w:rsidR="00EA72BB" w:rsidRDefault="00EA72BB" w:rsidP="002553EE">
                            <w:pPr>
                              <w:spacing w:line="276" w:lineRule="auto"/>
                              <w:jc w:val="center"/>
                            </w:pPr>
                            <w:r>
                              <w:t>Dailyrenaissancenews@</w:t>
                            </w:r>
                            <w:r w:rsidR="002553EE">
                              <w:t>hotlive.net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4" type="#_x0000_t202" style="position:absolute;margin-left:-23.25pt;margin-top:330.5pt;width:141pt;height:195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" fillcolor="white [3201]" strokeweight=".5pt">
                <v:textbox>
                  <w:txbxContent>
                    <w:p w:rsidR="00EA72BB" w:rsidRDefault="00EA72BB" w:rsidP="002553EE">
                      <w:pPr>
                        <w:spacing w:line="276" w:lineRule="auto"/>
                        <w:jc w:val="center"/>
                      </w:pPr>
                      <w:r>
                        <w:t>If you want to no</w:t>
                      </w:r>
                      <w:r w:rsidR="002553EE">
                        <w:t>minate someone to be the weekly</w:t>
                      </w:r>
                      <w:r>
                        <w:t xml:space="preserve"> who</w:t>
                      </w:r>
                      <w:r w:rsidR="002553EE">
                        <w:t xml:space="preserve">’s who, </w:t>
                      </w:r>
                      <w:r>
                        <w:t>that you think should be know</w:t>
                      </w:r>
                      <w:r w:rsidR="002553EE">
                        <w:t>n</w:t>
                      </w:r>
                      <w:r>
                        <w:t xml:space="preserve"> in the renaissance time call</w:t>
                      </w:r>
                    </w:p>
                    <w:p w:rsidR="00EA72BB" w:rsidRDefault="00EA72BB" w:rsidP="002553EE">
                      <w:pPr>
                        <w:spacing w:line="276" w:lineRule="auto"/>
                        <w:jc w:val="center"/>
                      </w:pPr>
                      <w:r>
                        <w:t>385-215-0623</w:t>
                      </w:r>
                    </w:p>
                    <w:p w:rsidR="00EA72BB" w:rsidRDefault="00EA72BB" w:rsidP="002553EE">
                      <w:pPr>
                        <w:spacing w:line="276" w:lineRule="auto"/>
                        <w:jc w:val="center"/>
                      </w:pPr>
                      <w:r>
                        <w:t>Or email @</w:t>
                      </w:r>
                    </w:p>
                    <w:p w:rsidR="00EA72BB" w:rsidRDefault="00EA72BB" w:rsidP="002553EE">
                      <w:pPr>
                        <w:spacing w:line="276" w:lineRule="auto"/>
                        <w:jc w:val="center"/>
                      </w:pPr>
                      <w:r>
                        <w:t>Dailyrenaissancenews@</w:t>
                      </w:r>
                      <w:r w:rsidR="002553EE">
                        <w:t>hotlive.net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2458DCA" wp14:editId="015D5A19">
                <wp:simplePos x="0" y="0"/>
                <wp:positionH relativeFrom="column">
                  <wp:posOffset>-800100</wp:posOffset>
                </wp:positionH>
                <wp:positionV relativeFrom="paragraph">
                  <wp:posOffset>4006850</wp:posOffset>
                </wp:positionV>
                <wp:extent cx="2724150" cy="2876550"/>
                <wp:effectExtent l="0" t="0" r="19050" b="19050"/>
                <wp:wrapNone/>
                <wp:docPr id="106" name="Trapezoi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87655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apezoid 106" o:spid="_x0000_s1026" style="position:absolute;margin-left:-63pt;margin-top:315.5pt;width:214.5pt;height:226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4150,287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" path="m,2876550l681038,,2043113,r681037,2876550l,2876550xe" fillcolor="#4f81bd [3204]" strokecolor="#243f60 [1604]" strokeweight="2pt">
                <v:path arrowok="t" o:connecttype="custom" o:connectlocs="0,2876550;681038,0;2043113,0;2724150,2876550;0,2876550" o:connectangles="0,0,0,0,0"/>
              </v:shape>
            </w:pict>
          </mc:Fallback>
        </mc:AlternateContent>
      </w:r>
      <w:r w:rsidR="00931BF7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860826" wp14:editId="4DF377D7">
                <wp:simplePos x="0" y="0"/>
                <wp:positionH relativeFrom="column">
                  <wp:posOffset>-800100</wp:posOffset>
                </wp:positionH>
                <wp:positionV relativeFrom="paragraph">
                  <wp:posOffset>654050</wp:posOffset>
                </wp:positionV>
                <wp:extent cx="3057525" cy="3238500"/>
                <wp:effectExtent l="0" t="0" r="9525" b="0"/>
                <wp:wrapNone/>
                <wp:docPr id="2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2385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C625EF" w:rsidRDefault="00EA72BB" w:rsidP="00C54F6F">
                            <w:pPr>
                              <w:pStyle w:val="PhotoBox"/>
                            </w:pPr>
                          </w:p>
                          <w:p w:rsidR="00EA72BB" w:rsidRPr="00C625EF" w:rsidRDefault="00EA72BB" w:rsidP="00C54F6F">
                            <w:pPr>
                              <w:pStyle w:val="PhotoBox"/>
                            </w:pPr>
                          </w:p>
                          <w:p w:rsidR="00EA72BB" w:rsidRPr="00C625EF" w:rsidRDefault="00EA72BB" w:rsidP="00C54F6F">
                            <w:pPr>
                              <w:pStyle w:val="PhotoBox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DC9EA" wp14:editId="4A87E68E">
                                  <wp:extent cx="2533650" cy="2533650"/>
                                  <wp:effectExtent l="0" t="0" r="0" b="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CAJJROA4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72BB" w:rsidRPr="00C625EF" w:rsidRDefault="00EA72BB" w:rsidP="00C54F6F">
                            <w:pPr>
                              <w:pStyle w:val="PhotoBox"/>
                            </w:pPr>
                          </w:p>
                          <w:p w:rsidR="00EA72BB" w:rsidRPr="00C625EF" w:rsidRDefault="00EA72BB" w:rsidP="00C54F6F">
                            <w:pPr>
                              <w:pStyle w:val="PhotoBox"/>
                            </w:pPr>
                          </w:p>
                          <w:p w:rsidR="00EA72BB" w:rsidRPr="00C625EF" w:rsidRDefault="00EA72BB" w:rsidP="00C54F6F">
                            <w:pPr>
                              <w:pStyle w:val="PhotoBox"/>
                            </w:pPr>
                          </w:p>
                          <w:p w:rsidR="00EA72BB" w:rsidRPr="00C625EF" w:rsidRDefault="00EA72BB" w:rsidP="00C54F6F">
                            <w:pPr>
                              <w:pStyle w:val="PhotoBox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5" type="#_x0000_t202" style="position:absolute;margin-left:-63pt;margin-top:51.5pt;width:240.75pt;height:2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" fillcolor="silver" stroked="f">
                <v:textbox>
                  <w:txbxContent>
                    <w:p w:rsidR="00EA72BB" w:rsidRPr="00C625EF" w:rsidRDefault="00EA72BB" w:rsidP="00C54F6F">
                      <w:pPr>
                        <w:pStyle w:val="PhotoBox"/>
                      </w:pPr>
                    </w:p>
                    <w:p w:rsidR="00EA72BB" w:rsidRPr="00C625EF" w:rsidRDefault="00EA72BB" w:rsidP="00C54F6F">
                      <w:pPr>
                        <w:pStyle w:val="PhotoBox"/>
                      </w:pPr>
                    </w:p>
                    <w:p w:rsidR="00EA72BB" w:rsidRPr="00C625EF" w:rsidRDefault="00EA72BB" w:rsidP="00C54F6F">
                      <w:pPr>
                        <w:pStyle w:val="PhotoBox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8DC9EA" wp14:editId="4A87E68E">
                            <wp:extent cx="2533650" cy="2533650"/>
                            <wp:effectExtent l="0" t="0" r="0" b="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CAJJROA4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253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72BB" w:rsidRPr="00C625EF" w:rsidRDefault="00EA72BB" w:rsidP="00C54F6F">
                      <w:pPr>
                        <w:pStyle w:val="PhotoBox"/>
                      </w:pPr>
                    </w:p>
                    <w:p w:rsidR="00EA72BB" w:rsidRPr="00C625EF" w:rsidRDefault="00EA72BB" w:rsidP="00C54F6F">
                      <w:pPr>
                        <w:pStyle w:val="PhotoBox"/>
                      </w:pPr>
                    </w:p>
                    <w:p w:rsidR="00EA72BB" w:rsidRPr="00C625EF" w:rsidRDefault="00EA72BB" w:rsidP="00C54F6F">
                      <w:pPr>
                        <w:pStyle w:val="PhotoBox"/>
                      </w:pPr>
                    </w:p>
                    <w:p w:rsidR="00EA72BB" w:rsidRPr="00C625EF" w:rsidRDefault="00EA72BB" w:rsidP="00C54F6F">
                      <w:pPr>
                        <w:pStyle w:val="PhotoBox"/>
                      </w:pPr>
                    </w:p>
                  </w:txbxContent>
                </v:textbox>
              </v:shape>
            </w:pict>
          </mc:Fallback>
        </mc:AlternateContent>
      </w:r>
      <w:r w:rsidR="005E7AA6">
        <w:br w:type="page"/>
      </w:r>
    </w:p>
    <w:p w:rsidR="005E7AA6" w:rsidRPr="00536512" w:rsidRDefault="00986716" w:rsidP="00536512"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5BE8B9AD" wp14:editId="0A280B6D">
                <wp:simplePos x="0" y="0"/>
                <wp:positionH relativeFrom="column">
                  <wp:posOffset>-690380</wp:posOffset>
                </wp:positionH>
                <wp:positionV relativeFrom="paragraph">
                  <wp:posOffset>5546236</wp:posOffset>
                </wp:positionV>
                <wp:extent cx="2400300" cy="2998054"/>
                <wp:effectExtent l="0" t="0" r="0" b="0"/>
                <wp:wrapNone/>
                <wp:docPr id="1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998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72BB" w:rsidRDefault="00EA72BB" w:rsidP="00BD78FA">
                            <w:pPr>
                              <w:pStyle w:val="BodyText02"/>
                              <w:ind w:left="0"/>
                            </w:pPr>
                            <w:r>
                              <w:t>Dear Troubled Catholic,</w:t>
                            </w:r>
                          </w:p>
                          <w:p w:rsidR="00EA72BB" w:rsidRDefault="00EA72BB" w:rsidP="00BD78FA">
                            <w:pPr>
                              <w:pStyle w:val="BodyText02"/>
                              <w:ind w:left="0"/>
                            </w:pPr>
                            <w:r>
                              <w:t xml:space="preserve">I think you sh9old write reason that you are angered by the </w:t>
                            </w:r>
                            <w:r w:rsidR="002553EE">
                              <w:t>church’s</w:t>
                            </w:r>
                            <w:r>
                              <w:t xml:space="preserve"> </w:t>
                            </w:r>
                            <w:r w:rsidR="002553EE">
                              <w:t>practices</w:t>
                            </w:r>
                            <w:r>
                              <w:t xml:space="preserve"> and send it to your church superior especially the bishop. Maybe print </w:t>
                            </w:r>
                            <w:r w:rsidR="002553EE">
                              <w:t>copies</w:t>
                            </w:r>
                            <w:r>
                              <w:t xml:space="preserve"> and spread them all over </w:t>
                            </w:r>
                            <w:r w:rsidR="002553EE">
                              <w:t>Germany</w:t>
                            </w:r>
                            <w:r>
                              <w:t xml:space="preserve">. If this doesn’t get </w:t>
                            </w:r>
                            <w:r w:rsidR="002553EE">
                              <w:t>through</w:t>
                            </w:r>
                            <w:r>
                              <w:t xml:space="preserve"> to anyone I think the best thing to do is break form the </w:t>
                            </w:r>
                            <w:r w:rsidR="002553EE">
                              <w:t>Catholic Church</w:t>
                            </w:r>
                            <w:r>
                              <w:t xml:space="preserve"> and move to a church that understands. Have </w:t>
                            </w:r>
                            <w:r w:rsidR="002553EE">
                              <w:t>an</w:t>
                            </w:r>
                            <w:r>
                              <w:t xml:space="preserve"> overthrow on the papacy in </w:t>
                            </w:r>
                            <w:r w:rsidR="002553EE">
                              <w:t>Germany</w:t>
                            </w:r>
                            <w:r>
                              <w:t xml:space="preserve"> and </w:t>
                            </w:r>
                            <w:r w:rsidR="002553EE">
                              <w:t>establish</w:t>
                            </w:r>
                            <w:r>
                              <w:t xml:space="preserve"> a reformed </w:t>
                            </w:r>
                            <w:r w:rsidR="002553EE">
                              <w:t>German</w:t>
                            </w:r>
                            <w:r>
                              <w:t xml:space="preserve"> church. You never kn9ow your movement could </w:t>
                            </w:r>
                            <w:r w:rsidR="002553EE">
                              <w:t>because</w:t>
                            </w:r>
                            <w:r>
                              <w:t xml:space="preserve"> a </w:t>
                            </w:r>
                            <w:r w:rsidR="002553EE">
                              <w:t>religious</w:t>
                            </w:r>
                            <w:r>
                              <w:t xml:space="preserve"> </w:t>
                            </w:r>
                            <w:r w:rsidR="002553EE">
                              <w:t>movement</w:t>
                            </w:r>
                            <w:r>
                              <w:t>! Good luck!</w:t>
                            </w:r>
                          </w:p>
                          <w:p w:rsidR="00EA72BB" w:rsidRPr="008265C9" w:rsidRDefault="00EA72BB" w:rsidP="00BD78FA">
                            <w:pPr>
                              <w:pStyle w:val="BodyText02"/>
                              <w:ind w:left="0"/>
                            </w:pPr>
                          </w:p>
                          <w:p w:rsidR="00EA72BB" w:rsidRPr="008265C9" w:rsidRDefault="00EA72BB" w:rsidP="00FA30DA">
                            <w:pPr>
                              <w:pStyle w:val="BodyText02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0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6" type="#_x0000_t202" style="position:absolute;margin-left:-54.35pt;margin-top:436.7pt;width:189pt;height:236.0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" filled="f" fillcolor="#cd4313" stroked="f" insetpen="t">
                <v:textbox inset="2.88pt,0,2.88pt,2.88pt">
                  <w:txbxContent>
                    <w:p w:rsidR="00EA72BB" w:rsidRDefault="00EA72BB" w:rsidP="00BD78FA">
                      <w:pPr>
                        <w:pStyle w:val="BodyText02"/>
                        <w:ind w:left="0"/>
                      </w:pPr>
                      <w:r>
                        <w:t>Dear Troubled Catholic,</w:t>
                      </w:r>
                    </w:p>
                    <w:p w:rsidR="00EA72BB" w:rsidRDefault="00EA72BB" w:rsidP="00BD78FA">
                      <w:pPr>
                        <w:pStyle w:val="BodyText02"/>
                        <w:ind w:left="0"/>
                      </w:pPr>
                      <w:r>
                        <w:t xml:space="preserve">I think you sh9old write reason that you are angered by the </w:t>
                      </w:r>
                      <w:r w:rsidR="002553EE">
                        <w:t>church’s</w:t>
                      </w:r>
                      <w:r>
                        <w:t xml:space="preserve"> </w:t>
                      </w:r>
                      <w:r w:rsidR="002553EE">
                        <w:t>practices</w:t>
                      </w:r>
                      <w:r>
                        <w:t xml:space="preserve"> and send it to your church superior especially the bishop. Maybe print </w:t>
                      </w:r>
                      <w:r w:rsidR="002553EE">
                        <w:t>copies</w:t>
                      </w:r>
                      <w:r>
                        <w:t xml:space="preserve"> and spread them all over </w:t>
                      </w:r>
                      <w:r w:rsidR="002553EE">
                        <w:t>Germany</w:t>
                      </w:r>
                      <w:r>
                        <w:t xml:space="preserve">. If this doesn’t get </w:t>
                      </w:r>
                      <w:r w:rsidR="002553EE">
                        <w:t>through</w:t>
                      </w:r>
                      <w:r>
                        <w:t xml:space="preserve"> to anyone I think the best thing to do is break form the </w:t>
                      </w:r>
                      <w:r w:rsidR="002553EE">
                        <w:t>Catholic Church</w:t>
                      </w:r>
                      <w:r>
                        <w:t xml:space="preserve"> and move to a church that understands. Have </w:t>
                      </w:r>
                      <w:r w:rsidR="002553EE">
                        <w:t>an</w:t>
                      </w:r>
                      <w:r>
                        <w:t xml:space="preserve"> overthrow on the papacy in </w:t>
                      </w:r>
                      <w:r w:rsidR="002553EE">
                        <w:t>Germany</w:t>
                      </w:r>
                      <w:r>
                        <w:t xml:space="preserve"> and </w:t>
                      </w:r>
                      <w:r w:rsidR="002553EE">
                        <w:t>establish</w:t>
                      </w:r>
                      <w:r>
                        <w:t xml:space="preserve"> a reformed </w:t>
                      </w:r>
                      <w:r w:rsidR="002553EE">
                        <w:t>German</w:t>
                      </w:r>
                      <w:r>
                        <w:t xml:space="preserve"> church. You never kn9ow your movement could </w:t>
                      </w:r>
                      <w:r w:rsidR="002553EE">
                        <w:t>because</w:t>
                      </w:r>
                      <w:r>
                        <w:t xml:space="preserve"> a </w:t>
                      </w:r>
                      <w:r w:rsidR="002553EE">
                        <w:t>religious</w:t>
                      </w:r>
                      <w:r>
                        <w:t xml:space="preserve"> </w:t>
                      </w:r>
                      <w:r w:rsidR="002553EE">
                        <w:t>movement</w:t>
                      </w:r>
                      <w:r>
                        <w:t>! Good luck!</w:t>
                      </w:r>
                    </w:p>
                    <w:p w:rsidR="00EA72BB" w:rsidRPr="008265C9" w:rsidRDefault="00EA72BB" w:rsidP="00BD78FA">
                      <w:pPr>
                        <w:pStyle w:val="BodyText02"/>
                        <w:ind w:left="0"/>
                      </w:pPr>
                    </w:p>
                    <w:p w:rsidR="00EA72BB" w:rsidRPr="008265C9" w:rsidRDefault="00EA72BB" w:rsidP="00FA30DA">
                      <w:pPr>
                        <w:pStyle w:val="BodyText02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78FA">
        <w:rPr>
          <w:noProof/>
        </w:rPr>
        <w:drawing>
          <wp:anchor distT="0" distB="0" distL="114300" distR="114300" simplePos="0" relativeHeight="251650560" behindDoc="1" locked="0" layoutInCell="1" allowOverlap="1" wp14:anchorId="2698DA7A" wp14:editId="51022F98">
            <wp:simplePos x="0" y="0"/>
            <wp:positionH relativeFrom="column">
              <wp:posOffset>-1156970</wp:posOffset>
            </wp:positionH>
            <wp:positionV relativeFrom="paragraph">
              <wp:posOffset>-1120140</wp:posOffset>
            </wp:positionV>
            <wp:extent cx="7772400" cy="10058400"/>
            <wp:effectExtent l="0" t="0" r="0" b="0"/>
            <wp:wrapNone/>
            <wp:docPr id="119" name="Picture 119" descr="YS_Newsletter_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YS_Newsletter_pg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2F4"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2ABE36AC" wp14:editId="5E442D03">
                <wp:simplePos x="0" y="0"/>
                <wp:positionH relativeFrom="column">
                  <wp:posOffset>-673100</wp:posOffset>
                </wp:positionH>
                <wp:positionV relativeFrom="paragraph">
                  <wp:posOffset>971550</wp:posOffset>
                </wp:positionV>
                <wp:extent cx="2387600" cy="2286000"/>
                <wp:effectExtent l="3175" t="0" r="0" b="0"/>
                <wp:wrapNone/>
                <wp:docPr id="1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72BB" w:rsidRDefault="00EA72BB" w:rsidP="00FA30DA">
                            <w:pPr>
                              <w:pStyle w:val="BodyText02"/>
                            </w:pPr>
                            <w:r>
                              <w:t>Dear Bruno,</w:t>
                            </w:r>
                          </w:p>
                          <w:p w:rsidR="00EA72BB" w:rsidRDefault="00EA72BB" w:rsidP="00FA30DA">
                            <w:pPr>
                              <w:pStyle w:val="BodyText02"/>
                            </w:pPr>
                            <w:r>
                              <w:t xml:space="preserve">I am having trouble with my religion. I don’t like the spreading of indulgences. I </w:t>
                            </w:r>
                            <w:r w:rsidR="002553EE">
                              <w:t>believe</w:t>
                            </w:r>
                            <w:r>
                              <w:t xml:space="preserve"> it ruins their changes for salvation by purchases these papers. What can I do in order to stay with the Catholic </w:t>
                            </w:r>
                            <w:r w:rsidR="002553EE">
                              <w:t>Church</w:t>
                            </w:r>
                            <w:r>
                              <w:t>? I feel it has destroyed the real meaning of the gospel. If I don’t think of anything I might leave.</w:t>
                            </w:r>
                          </w:p>
                          <w:p w:rsidR="00EA72BB" w:rsidRPr="008265C9" w:rsidRDefault="00EA72BB" w:rsidP="00FA30DA">
                            <w:pPr>
                              <w:pStyle w:val="BodyText02"/>
                              <w:rPr>
                                <w:sz w:val="18"/>
                              </w:rPr>
                            </w:pPr>
                            <w:r>
                              <w:t xml:space="preserve">Sincerely, a troubled catholic. </w:t>
                            </w:r>
                          </w:p>
                        </w:txbxContent>
                      </wps:txbx>
                      <wps:bodyPr rot="0" vert="horz" wrap="square" lIns="36576" tIns="0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37" type="#_x0000_t202" style="position:absolute;margin-left:-53pt;margin-top:76.5pt;width:188pt;height:180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" filled="f" fillcolor="#cd4313" stroked="f" insetpen="t">
                <v:textbox inset="2.88pt,0,2.88pt,2.88pt">
                  <w:txbxContent>
                    <w:p w:rsidR="00EA72BB" w:rsidRDefault="00EA72BB" w:rsidP="00FA30DA">
                      <w:pPr>
                        <w:pStyle w:val="BodyText02"/>
                      </w:pPr>
                      <w:r>
                        <w:t>Dear Bruno,</w:t>
                      </w:r>
                    </w:p>
                    <w:p w:rsidR="00EA72BB" w:rsidRDefault="00EA72BB" w:rsidP="00FA30DA">
                      <w:pPr>
                        <w:pStyle w:val="BodyText02"/>
                      </w:pPr>
                      <w:r>
                        <w:t xml:space="preserve">I am having trouble with my religion. I don’t like the spreading of indulgences. I </w:t>
                      </w:r>
                      <w:r w:rsidR="002553EE">
                        <w:t>believe</w:t>
                      </w:r>
                      <w:r>
                        <w:t xml:space="preserve"> it ruins their changes for salvation by purchases these papers. What can I do in order to stay with the Catholic </w:t>
                      </w:r>
                      <w:r w:rsidR="002553EE">
                        <w:t>Church</w:t>
                      </w:r>
                      <w:r>
                        <w:t>? I feel it has destroyed the real meaning of the gospel. If I don’t think of anything I might leave.</w:t>
                      </w:r>
                    </w:p>
                    <w:p w:rsidR="00EA72BB" w:rsidRPr="008265C9" w:rsidRDefault="00EA72BB" w:rsidP="00FA30DA">
                      <w:pPr>
                        <w:pStyle w:val="BodyText02"/>
                        <w:rPr>
                          <w:sz w:val="18"/>
                        </w:rPr>
                      </w:pPr>
                      <w:r>
                        <w:t xml:space="preserve">Sincerely, a troubled catholic. </w:t>
                      </w: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787FC5B2" wp14:editId="58D0364C">
                <wp:simplePos x="0" y="0"/>
                <wp:positionH relativeFrom="column">
                  <wp:posOffset>-508000</wp:posOffset>
                </wp:positionH>
                <wp:positionV relativeFrom="paragraph">
                  <wp:posOffset>-539750</wp:posOffset>
                </wp:positionV>
                <wp:extent cx="6451600" cy="495300"/>
                <wp:effectExtent l="0" t="3175" r="0" b="0"/>
                <wp:wrapNone/>
                <wp:docPr id="1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72BB" w:rsidRPr="009B4CD5" w:rsidRDefault="002553EE">
                            <w:pPr>
                              <w:jc w:val="center"/>
                              <w:rPr>
                                <w:color w:val="4F19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4F1900"/>
                                <w:sz w:val="32"/>
                                <w:szCs w:val="32"/>
                              </w:rPr>
                              <w:t>Editors’</w:t>
                            </w:r>
                            <w:r w:rsidR="00EA72BB">
                              <w:rPr>
                                <w:color w:val="4F1900"/>
                                <w:sz w:val="32"/>
                                <w:szCs w:val="32"/>
                              </w:rPr>
                              <w:t xml:space="preserve"> advice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8" type="#_x0000_t202" style="position:absolute;margin-left:-40pt;margin-top:-42.5pt;width:508pt;height:39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" filled="f" stroked="f" insetpen="t">
                <v:textbox inset="2.88pt,2.88pt,2.88pt,2.88pt">
                  <w:txbxContent>
                    <w:p w:rsidR="00EA72BB" w:rsidRPr="009B4CD5" w:rsidRDefault="002553EE">
                      <w:pPr>
                        <w:jc w:val="center"/>
                        <w:rPr>
                          <w:color w:val="4F1900"/>
                          <w:sz w:val="32"/>
                          <w:szCs w:val="32"/>
                        </w:rPr>
                      </w:pPr>
                      <w:r>
                        <w:rPr>
                          <w:color w:val="4F1900"/>
                          <w:sz w:val="32"/>
                          <w:szCs w:val="32"/>
                        </w:rPr>
                        <w:t>Editors’</w:t>
                      </w:r>
                      <w:r w:rsidR="00EA72BB">
                        <w:rPr>
                          <w:color w:val="4F1900"/>
                          <w:sz w:val="32"/>
                          <w:szCs w:val="32"/>
                        </w:rPr>
                        <w:t xml:space="preserve"> advice</w:t>
                      </w: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6BFEC88" wp14:editId="4BE1FEF6">
                <wp:simplePos x="0" y="0"/>
                <wp:positionH relativeFrom="column">
                  <wp:posOffset>-800100</wp:posOffset>
                </wp:positionH>
                <wp:positionV relativeFrom="paragraph">
                  <wp:posOffset>-120650</wp:posOffset>
                </wp:positionV>
                <wp:extent cx="7086600" cy="292100"/>
                <wp:effectExtent l="0" t="3175" r="0" b="0"/>
                <wp:wrapNone/>
                <wp:docPr id="1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8265C9" w:rsidRDefault="00EA72BB" w:rsidP="00C54F6F">
                            <w:pPr>
                              <w:pStyle w:val="MonthYear"/>
                            </w:pPr>
                            <w:r w:rsidRPr="008265C9">
                              <w:t>MONTH, YEAR</w:t>
                            </w:r>
                            <w:r w:rsidRPr="008265C9">
                              <w:tab/>
                            </w:r>
                            <w:r w:rsidRPr="008265C9">
                              <w:tab/>
                              <w:t xml:space="preserve">                      </w:t>
                            </w:r>
                            <w:r>
                              <w:t>Pg. 3</w:t>
                            </w:r>
                          </w:p>
                          <w:p w:rsidR="00EA72BB" w:rsidRPr="008265C9" w:rsidRDefault="00EA72BB" w:rsidP="00C54F6F">
                            <w:pPr>
                              <w:pStyle w:val="MonthYear"/>
                            </w:pPr>
                          </w:p>
                          <w:p w:rsidR="00EA72BB" w:rsidRPr="008265C9" w:rsidRDefault="00EA72BB" w:rsidP="00C54F6F">
                            <w:pPr>
                              <w:pStyle w:val="MonthYear"/>
                            </w:pPr>
                          </w:p>
                          <w:p w:rsidR="00EA72BB" w:rsidRPr="008265C9" w:rsidRDefault="00EA72BB" w:rsidP="00C54F6F">
                            <w:pPr>
                              <w:pStyle w:val="MonthYea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6" type="#_x0000_t202" style="position:absolute;margin-left:-63pt;margin-top:-9.5pt;width:558pt;height:2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" filled="f" stroked="f">
                <v:textbox>
                  <w:txbxContent>
                    <w:p w:rsidR="009B4CD5" w:rsidRPr="008265C9" w:rsidRDefault="009B4CD5" w:rsidP="00C54F6F">
                      <w:pPr>
                        <w:pStyle w:val="MonthYear"/>
                      </w:pPr>
                      <w:r w:rsidRPr="008265C9">
                        <w:t>MONTH, YEAR</w:t>
                      </w:r>
                      <w:r w:rsidRPr="008265C9">
                        <w:tab/>
                      </w:r>
                      <w:r w:rsidRPr="008265C9">
                        <w:tab/>
                        <w:t xml:space="preserve">                      </w:t>
                      </w:r>
                      <w:r w:rsidR="00513AF7">
                        <w:t>Pg. 3</w:t>
                      </w:r>
                    </w:p>
                    <w:p w:rsidR="009B4CD5" w:rsidRPr="008265C9" w:rsidRDefault="009B4CD5" w:rsidP="00C54F6F">
                      <w:pPr>
                        <w:pStyle w:val="MonthYear"/>
                      </w:pPr>
                    </w:p>
                    <w:p w:rsidR="009B4CD5" w:rsidRPr="008265C9" w:rsidRDefault="009B4CD5" w:rsidP="00C54F6F">
                      <w:pPr>
                        <w:pStyle w:val="MonthYear"/>
                      </w:pPr>
                    </w:p>
                    <w:p w:rsidR="009B4CD5" w:rsidRPr="008265C9" w:rsidRDefault="009B4CD5" w:rsidP="00C54F6F">
                      <w:pPr>
                        <w:pStyle w:val="MonthYear"/>
                      </w:pP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FF103D" wp14:editId="4F1ECB14">
                <wp:simplePos x="0" y="0"/>
                <wp:positionH relativeFrom="column">
                  <wp:posOffset>2171700</wp:posOffset>
                </wp:positionH>
                <wp:positionV relativeFrom="paragraph">
                  <wp:posOffset>1314450</wp:posOffset>
                </wp:positionV>
                <wp:extent cx="3911600" cy="3771900"/>
                <wp:effectExtent l="0" t="0" r="3175" b="0"/>
                <wp:wrapNone/>
                <wp:docPr id="1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Default="00EA72BB" w:rsidP="00C54F6F">
                            <w:pPr>
                              <w:pStyle w:val="BodyText"/>
                            </w:pPr>
                            <w:r>
                              <w:t>Dear editor,</w:t>
                            </w:r>
                          </w:p>
                          <w:p w:rsidR="00EA72BB" w:rsidRPr="008265C9" w:rsidRDefault="00EA72BB" w:rsidP="00C54F6F">
                            <w:pPr>
                              <w:pStyle w:val="BodyText"/>
                            </w:pPr>
                            <w:r>
                              <w:t xml:space="preserve">I have a concern on Christian humanism. I don’t know if I quite agree with the subject of making a movement to reform </w:t>
                            </w:r>
                            <w:r w:rsidR="002553EE">
                              <w:t>Catholic Church</w:t>
                            </w:r>
                            <w:r>
                              <w:t xml:space="preserve">. </w:t>
                            </w:r>
                            <w:r w:rsidR="002553EE">
                              <w:t>I’m</w:t>
                            </w:r>
                            <w:r>
                              <w:t xml:space="preserve"> a </w:t>
                            </w:r>
                            <w:r w:rsidR="002553EE">
                              <w:t>strong</w:t>
                            </w:r>
                            <w:r>
                              <w:t xml:space="preserve"> </w:t>
                            </w:r>
                            <w:r w:rsidR="002553EE">
                              <w:t>Christian</w:t>
                            </w:r>
                            <w:r>
                              <w:t xml:space="preserve"> and I don’t </w:t>
                            </w:r>
                            <w:r w:rsidR="002553EE">
                              <w:t>believe</w:t>
                            </w:r>
                            <w:r>
                              <w:t xml:space="preserve"> that </w:t>
                            </w:r>
                            <w:r w:rsidR="002553EE">
                              <w:t>humanist</w:t>
                            </w:r>
                            <w:r>
                              <w:t xml:space="preserve"> need to change the human being first who make it up. I should be able to read how I want and not be considered pious than people who read the classics. </w:t>
                            </w:r>
                            <w:r w:rsidR="002553EE">
                              <w:t xml:space="preserve">I walked in my Catholic Church to go pray and fulfill my duties. </w:t>
                            </w:r>
                            <w:r>
                              <w:t xml:space="preserve">The humanist told me until I am reading the basic work of </w:t>
                            </w:r>
                            <w:r w:rsidR="002553EE">
                              <w:t>Christianity</w:t>
                            </w:r>
                            <w:r>
                              <w:t xml:space="preserve"> i am not living a good life and I will not be saved. They made me take a class to educate me of the </w:t>
                            </w:r>
                            <w:r w:rsidR="002553EE">
                              <w:t>Christian</w:t>
                            </w:r>
                            <w:r>
                              <w:t xml:space="preserve"> works. I </w:t>
                            </w:r>
                            <w:r w:rsidR="002553EE">
                              <w:t>can’t</w:t>
                            </w:r>
                            <w:r>
                              <w:t xml:space="preserve"> decide if I agree on Erasmus’s “The Praise of Folly” he wanted us a society were need of reform.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0" type="#_x0000_t202" style="position:absolute;margin-left:171pt;margin-top:103.5pt;width:308pt;height:29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wh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" filled="f" stroked="f">
                <v:textbox>
                  <w:txbxContent>
                    <w:p w:rsidR="00EA72BB" w:rsidRDefault="00EA72BB" w:rsidP="00C54F6F">
                      <w:pPr>
                        <w:pStyle w:val="BodyText"/>
                      </w:pPr>
                      <w:r>
                        <w:t>Dear editor,</w:t>
                      </w:r>
                    </w:p>
                    <w:p w:rsidR="00EA72BB" w:rsidRPr="008265C9" w:rsidRDefault="00EA72BB" w:rsidP="00C54F6F">
                      <w:pPr>
                        <w:pStyle w:val="BodyText"/>
                      </w:pPr>
                      <w:r>
                        <w:t xml:space="preserve">I have a concern on Christian humanism. I don’t know if I quite agree with the subject of making a movement to reform </w:t>
                      </w:r>
                      <w:r w:rsidR="002553EE">
                        <w:t>Catholic Church</w:t>
                      </w:r>
                      <w:r>
                        <w:t xml:space="preserve">. </w:t>
                      </w:r>
                      <w:r w:rsidR="002553EE">
                        <w:t>I’m</w:t>
                      </w:r>
                      <w:r>
                        <w:t xml:space="preserve"> a </w:t>
                      </w:r>
                      <w:r w:rsidR="002553EE">
                        <w:t>strong</w:t>
                      </w:r>
                      <w:r>
                        <w:t xml:space="preserve"> </w:t>
                      </w:r>
                      <w:r w:rsidR="002553EE">
                        <w:t>Christian</w:t>
                      </w:r>
                      <w:r>
                        <w:t xml:space="preserve"> and I don’t </w:t>
                      </w:r>
                      <w:r w:rsidR="002553EE">
                        <w:t>believe</w:t>
                      </w:r>
                      <w:r>
                        <w:t xml:space="preserve"> that </w:t>
                      </w:r>
                      <w:r w:rsidR="002553EE">
                        <w:t>humanist</w:t>
                      </w:r>
                      <w:r>
                        <w:t xml:space="preserve"> need to change the human being first who make it up. I should be able to read how I want and not be considered pious than people who read the classics. </w:t>
                      </w:r>
                      <w:r w:rsidR="002553EE">
                        <w:t xml:space="preserve">I walked in my Catholic Church to go pray and fulfill my duties. </w:t>
                      </w:r>
                      <w:r>
                        <w:t xml:space="preserve">The humanist told me until I am reading the basic work of </w:t>
                      </w:r>
                      <w:r w:rsidR="002553EE">
                        <w:t>Christianity</w:t>
                      </w:r>
                      <w:r>
                        <w:t xml:space="preserve"> i am not living a good life and I will not be saved. They made me take a class to educate me of the </w:t>
                      </w:r>
                      <w:r w:rsidR="002553EE">
                        <w:t>Christian</w:t>
                      </w:r>
                      <w:r>
                        <w:t xml:space="preserve"> works. I </w:t>
                      </w:r>
                      <w:r w:rsidR="002553EE">
                        <w:t>can’t</w:t>
                      </w:r>
                      <w:r>
                        <w:t xml:space="preserve"> decide if I agree on Erasmus’s “The Praise of Folly” he wanted us a society were need of reform.</w:t>
                      </w: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618CB7" wp14:editId="18602924">
                <wp:simplePos x="0" y="0"/>
                <wp:positionH relativeFrom="column">
                  <wp:posOffset>2171700</wp:posOffset>
                </wp:positionH>
                <wp:positionV relativeFrom="paragraph">
                  <wp:posOffset>857250</wp:posOffset>
                </wp:positionV>
                <wp:extent cx="3886200" cy="457200"/>
                <wp:effectExtent l="0" t="0" r="0" b="0"/>
                <wp:wrapNone/>
                <wp:docPr id="1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8265C9" w:rsidRDefault="00EA72BB" w:rsidP="005E7AA6">
                            <w:pPr>
                              <w:jc w:val="center"/>
                            </w:pPr>
                            <w:r>
                              <w:t>Feudalism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48" type="#_x0000_t202" style="position:absolute;margin-left:171pt;margin-top:67.5pt;width:306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sluA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" filled="f" stroked="f">
                <v:textbox>
                  <w:txbxContent>
                    <w:p w:rsidR="009B4CD5" w:rsidRPr="008265C9" w:rsidRDefault="009B4CD5" w:rsidP="005E7AA6">
                      <w:pPr>
                        <w:jc w:val="center"/>
                      </w:pPr>
                      <w:r>
                        <w:t>Feudalism</w:t>
                      </w: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1709D8" wp14:editId="5AE16D0C">
                <wp:simplePos x="0" y="0"/>
                <wp:positionH relativeFrom="column">
                  <wp:posOffset>-558800</wp:posOffset>
                </wp:positionH>
                <wp:positionV relativeFrom="paragraph">
                  <wp:posOffset>514350</wp:posOffset>
                </wp:positionV>
                <wp:extent cx="2159000" cy="342900"/>
                <wp:effectExtent l="3175" t="0" r="0" b="0"/>
                <wp:wrapNone/>
                <wp:docPr id="1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8265C9" w:rsidRDefault="00EA72BB">
                            <w:pPr>
                              <w:rPr>
                                <w:rFonts w:ascii="Times" w:hAnsi="Times"/>
                                <w:color w:val="E9E3BB"/>
                              </w:rPr>
                            </w:pPr>
                            <w:r>
                              <w:rPr>
                                <w:rFonts w:ascii="Times" w:hAnsi="Times"/>
                                <w:color w:val="E9E3BB"/>
                              </w:rPr>
                              <w:t xml:space="preserve">Advice column </w:t>
                            </w:r>
                          </w:p>
                        </w:txbxContent>
                      </wps:txbx>
                      <wps:bodyPr rot="0" vert="horz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9" type="#_x0000_t202" style="position:absolute;margin-left:-44pt;margin-top:40.5pt;width:170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" filled="f" stroked="f">
                <v:textbox inset="1.44pt,1.44pt,1.44pt,1.44pt">
                  <w:txbxContent>
                    <w:p w:rsidR="009B4CD5" w:rsidRPr="008265C9" w:rsidRDefault="00BD78FA">
                      <w:pPr>
                        <w:rPr>
                          <w:rFonts w:ascii="Times" w:hAnsi="Times"/>
                          <w:color w:val="E9E3BB"/>
                        </w:rPr>
                      </w:pPr>
                      <w:r>
                        <w:rPr>
                          <w:rFonts w:ascii="Times" w:hAnsi="Times"/>
                          <w:color w:val="E9E3BB"/>
                        </w:rPr>
                        <w:t xml:space="preserve">Advice column </w:t>
                      </w: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214D70" wp14:editId="39A480A1">
                <wp:simplePos x="0" y="0"/>
                <wp:positionH relativeFrom="column">
                  <wp:posOffset>2235200</wp:posOffset>
                </wp:positionH>
                <wp:positionV relativeFrom="paragraph">
                  <wp:posOffset>5200650</wp:posOffset>
                </wp:positionV>
                <wp:extent cx="3898900" cy="2628900"/>
                <wp:effectExtent l="0" t="0" r="0" b="0"/>
                <wp:wrapNone/>
                <wp:docPr id="1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2628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FA30DA">
                            <w:pPr>
                              <w:pStyle w:val="PhotoBox"/>
                            </w:pPr>
                            <w:r w:rsidRPr="00C625EF">
                              <w:t>Delete text and place photo here.</w:t>
                            </w:r>
                          </w:p>
                          <w:p w:rsidR="00EA72BB" w:rsidRPr="00C625EF" w:rsidRDefault="00EA72BB" w:rsidP="005E7A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50" type="#_x0000_t202" style="position:absolute;margin-left:176pt;margin-top:409.5pt;width:307pt;height:20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+yhwIAABsFAAAOAAAAZHJzL2Uyb0RvYy54bWysVG1v2yAQ/j5p/wHxPfXLnDS24lRtukyT&#10;uhep3Q8ggGM0DAxI7K7af9+BkyzrNmmalkg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" fillcolor="silver" stroked="f">
                <v:textbox>
                  <w:txbxContent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FA30DA">
                      <w:pPr>
                        <w:pStyle w:val="PhotoBox"/>
                      </w:pPr>
                      <w:r w:rsidRPr="00C625EF">
                        <w:t>Delete text and place photo here.</w:t>
                      </w:r>
                    </w:p>
                    <w:p w:rsidR="009B4CD5" w:rsidRPr="00C625EF" w:rsidRDefault="009B4CD5" w:rsidP="005E7A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E76A24" wp14:editId="26DFD620">
                <wp:simplePos x="0" y="0"/>
                <wp:positionH relativeFrom="column">
                  <wp:posOffset>-685800</wp:posOffset>
                </wp:positionH>
                <wp:positionV relativeFrom="paragraph">
                  <wp:posOffset>3308350</wp:posOffset>
                </wp:positionV>
                <wp:extent cx="2438400" cy="2006600"/>
                <wp:effectExtent l="0" t="3175" r="0" b="0"/>
                <wp:wrapNone/>
                <wp:docPr id="1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006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FA30DA">
                            <w:pPr>
                              <w:pStyle w:val="PhotoBox"/>
                            </w:pPr>
                            <w:r w:rsidRPr="00C625EF">
                              <w:t>Delete text and place photo here.</w:t>
                            </w: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color w:val="4F19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1" type="#_x0000_t202" style="position:absolute;margin-left:-54pt;margin-top:260.5pt;width:192pt;height:15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" fillcolor="silver" stroked="f">
                <v:textbox>
                  <w:txbxContent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9B4CD5" w:rsidRPr="00C625EF" w:rsidRDefault="009B4CD5" w:rsidP="00FA30DA">
                      <w:pPr>
                        <w:pStyle w:val="PhotoBox"/>
                      </w:pPr>
                      <w:r w:rsidRPr="00C625EF">
                        <w:t>Delete text and place photo here.</w:t>
                      </w:r>
                    </w:p>
                    <w:p w:rsidR="009B4CD5" w:rsidRPr="00C625EF" w:rsidRDefault="009B4CD5" w:rsidP="005E7AA6">
                      <w:pPr>
                        <w:jc w:val="center"/>
                        <w:rPr>
                          <w:color w:val="4F1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AA6">
        <w:br w:type="page"/>
      </w:r>
      <w:r w:rsidR="004D24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271D6CB" wp14:editId="144A2A67">
                <wp:simplePos x="0" y="0"/>
                <wp:positionH relativeFrom="column">
                  <wp:posOffset>762000</wp:posOffset>
                </wp:positionH>
                <wp:positionV relativeFrom="paragraph">
                  <wp:posOffset>933450</wp:posOffset>
                </wp:positionV>
                <wp:extent cx="4457700" cy="2628900"/>
                <wp:effectExtent l="0" t="0" r="0" b="0"/>
                <wp:wrapNone/>
                <wp:docPr id="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Default="00EA72BB" w:rsidP="004D24E3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color w:val="4F1900"/>
                                <w:sz w:val="24"/>
                                <w:lang w:val="en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i/>
                                <w:color w:val="4F1900"/>
                                <w:sz w:val="24"/>
                                <w:lang w:val="en"/>
                              </w:rPr>
                              <w:t>Galileo Galilei</w:t>
                            </w:r>
                          </w:p>
                          <w:p w:rsidR="00EA72BB" w:rsidRDefault="002553EE" w:rsidP="004D24E3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Times" w:hAnsi="Times"/>
                                <w:color w:val="4F1900"/>
                                <w:sz w:val="24"/>
                                <w:lang w:val="en"/>
                              </w:rPr>
                            </w:pPr>
                            <w:r w:rsidRPr="0039067E">
                              <w:rPr>
                                <w:rFonts w:ascii="Times" w:hAnsi="Times"/>
                                <w:color w:val="4F1900"/>
                                <w:sz w:val="24"/>
                                <w:lang w:val="en"/>
                              </w:rPr>
                              <w:t>February</w:t>
                            </w:r>
                            <w:r w:rsidR="00EA72BB" w:rsidRPr="0039067E">
                              <w:rPr>
                                <w:rFonts w:ascii="Times" w:hAnsi="Times"/>
                                <w:color w:val="4F1900"/>
                                <w:sz w:val="24"/>
                                <w:lang w:val="en"/>
                              </w:rPr>
                              <w:t xml:space="preserve"> 15, 1567 - January 08, 1642</w:t>
                            </w:r>
                          </w:p>
                          <w:p w:rsidR="00EA72BB" w:rsidRPr="0039067E" w:rsidRDefault="00EA72BB" w:rsidP="004D24E3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Times" w:hAnsi="Times"/>
                                <w:color w:val="4F1900"/>
                                <w:sz w:val="24"/>
                                <w:lang w:val="en"/>
                              </w:rPr>
                            </w:pPr>
                            <w:r>
                              <w:rPr>
                                <w:rFonts w:ascii="Times" w:hAnsi="Times"/>
                                <w:color w:val="4F1900"/>
                                <w:sz w:val="24"/>
                                <w:lang w:val="en"/>
                              </w:rPr>
                              <w:t xml:space="preserve">He was born in Pisa, Italy. </w:t>
                            </w:r>
                          </w:p>
                          <w:p w:rsidR="00EA72BB" w:rsidRDefault="00EA72BB" w:rsidP="004D24E3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color w:val="4F1900"/>
                                <w:sz w:val="24"/>
                                <w:lang w:val="en"/>
                              </w:rPr>
                            </w:pPr>
                          </w:p>
                          <w:p w:rsidR="00EA72BB" w:rsidRDefault="00EA72BB" w:rsidP="004D24E3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color w:val="4F1900"/>
                                <w:sz w:val="24"/>
                                <w:lang w:val="en"/>
                              </w:rPr>
                            </w:pPr>
                          </w:p>
                          <w:p w:rsidR="00EA72BB" w:rsidRPr="004D24E3" w:rsidRDefault="00EA72BB" w:rsidP="004D24E3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Times" w:hAnsi="Times"/>
                                <w:color w:val="4F1900"/>
                                <w:sz w:val="24"/>
                                <w:lang w:val="en"/>
                              </w:rPr>
                            </w:pPr>
                          </w:p>
                          <w:p w:rsidR="00EA72BB" w:rsidRPr="008265C9" w:rsidRDefault="00EA72BB" w:rsidP="005E7AA6">
                            <w:pPr>
                              <w:widowControl w:val="0"/>
                              <w:spacing w:before="240" w:line="360" w:lineRule="auto"/>
                              <w:rPr>
                                <w:rFonts w:ascii="Times" w:hAnsi="Times"/>
                                <w:b/>
                                <w:i/>
                                <w:color w:val="4F1900"/>
                                <w:sz w:val="24"/>
                                <w:lang w:val="en"/>
                              </w:rPr>
                            </w:pPr>
                          </w:p>
                          <w:p w:rsidR="00EA72BB" w:rsidRPr="008265C9" w:rsidRDefault="00EA72BB" w:rsidP="005E7AA6">
                            <w:pPr>
                              <w:widowControl w:val="0"/>
                              <w:spacing w:before="240" w:line="360" w:lineRule="auto"/>
                              <w:rPr>
                                <w:rFonts w:ascii="Verdana" w:hAnsi="Verdana"/>
                                <w:i/>
                                <w:color w:val="4F1900"/>
                                <w:sz w:val="18"/>
                                <w:lang w:val="en"/>
                              </w:rPr>
                            </w:pPr>
                          </w:p>
                          <w:p w:rsidR="00EA72BB" w:rsidRPr="008265C9" w:rsidRDefault="00EA72BB" w:rsidP="005E7AA6">
                            <w:pPr>
                              <w:spacing w:line="360" w:lineRule="auto"/>
                              <w:rPr>
                                <w:i/>
                                <w:color w:val="4F19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5" type="#_x0000_t202" style="position:absolute;margin-left:60pt;margin-top:73.5pt;width:351pt;height:20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" filled="f" stroked="f" strokeweight="0">
                <v:textbox>
                  <w:txbxContent>
                    <w:p w:rsidR="00EA72BB" w:rsidRDefault="00EA72BB" w:rsidP="004D24E3">
                      <w:pPr>
                        <w:widowControl w:val="0"/>
                        <w:spacing w:before="240"/>
                        <w:jc w:val="center"/>
                        <w:rPr>
                          <w:rFonts w:ascii="Times" w:hAnsi="Times"/>
                          <w:b/>
                          <w:i/>
                          <w:color w:val="4F1900"/>
                          <w:sz w:val="24"/>
                          <w:lang w:val="en"/>
                        </w:rPr>
                      </w:pPr>
                      <w:r>
                        <w:rPr>
                          <w:rFonts w:ascii="Times" w:hAnsi="Times"/>
                          <w:b/>
                          <w:i/>
                          <w:color w:val="4F1900"/>
                          <w:sz w:val="24"/>
                          <w:lang w:val="en"/>
                        </w:rPr>
                        <w:t>Galileo Galilei</w:t>
                      </w:r>
                    </w:p>
                    <w:p w:rsidR="00EA72BB" w:rsidRDefault="002553EE" w:rsidP="004D24E3">
                      <w:pPr>
                        <w:widowControl w:val="0"/>
                        <w:spacing w:before="240"/>
                        <w:jc w:val="center"/>
                        <w:rPr>
                          <w:rFonts w:ascii="Times" w:hAnsi="Times"/>
                          <w:color w:val="4F1900"/>
                          <w:sz w:val="24"/>
                          <w:lang w:val="en"/>
                        </w:rPr>
                      </w:pPr>
                      <w:r w:rsidRPr="0039067E">
                        <w:rPr>
                          <w:rFonts w:ascii="Times" w:hAnsi="Times"/>
                          <w:color w:val="4F1900"/>
                          <w:sz w:val="24"/>
                          <w:lang w:val="en"/>
                        </w:rPr>
                        <w:t>February</w:t>
                      </w:r>
                      <w:r w:rsidR="00EA72BB" w:rsidRPr="0039067E">
                        <w:rPr>
                          <w:rFonts w:ascii="Times" w:hAnsi="Times"/>
                          <w:color w:val="4F1900"/>
                          <w:sz w:val="24"/>
                          <w:lang w:val="en"/>
                        </w:rPr>
                        <w:t xml:space="preserve"> 15, 1567 - January 08, 1642</w:t>
                      </w:r>
                    </w:p>
                    <w:p w:rsidR="00EA72BB" w:rsidRPr="0039067E" w:rsidRDefault="00EA72BB" w:rsidP="004D24E3">
                      <w:pPr>
                        <w:widowControl w:val="0"/>
                        <w:spacing w:before="240"/>
                        <w:jc w:val="center"/>
                        <w:rPr>
                          <w:rFonts w:ascii="Times" w:hAnsi="Times"/>
                          <w:color w:val="4F1900"/>
                          <w:sz w:val="24"/>
                          <w:lang w:val="en"/>
                        </w:rPr>
                      </w:pPr>
                      <w:r>
                        <w:rPr>
                          <w:rFonts w:ascii="Times" w:hAnsi="Times"/>
                          <w:color w:val="4F1900"/>
                          <w:sz w:val="24"/>
                          <w:lang w:val="en"/>
                        </w:rPr>
                        <w:t xml:space="preserve">He was born in Pisa, Italy. </w:t>
                      </w:r>
                    </w:p>
                    <w:p w:rsidR="00EA72BB" w:rsidRDefault="00EA72BB" w:rsidP="004D24E3">
                      <w:pPr>
                        <w:widowControl w:val="0"/>
                        <w:spacing w:before="240"/>
                        <w:jc w:val="center"/>
                        <w:rPr>
                          <w:rFonts w:ascii="Times" w:hAnsi="Times"/>
                          <w:b/>
                          <w:i/>
                          <w:color w:val="4F1900"/>
                          <w:sz w:val="24"/>
                          <w:lang w:val="en"/>
                        </w:rPr>
                      </w:pPr>
                    </w:p>
                    <w:p w:rsidR="00EA72BB" w:rsidRDefault="00EA72BB" w:rsidP="004D24E3">
                      <w:pPr>
                        <w:widowControl w:val="0"/>
                        <w:spacing w:before="240"/>
                        <w:jc w:val="center"/>
                        <w:rPr>
                          <w:rFonts w:ascii="Times" w:hAnsi="Times"/>
                          <w:b/>
                          <w:i/>
                          <w:color w:val="4F1900"/>
                          <w:sz w:val="24"/>
                          <w:lang w:val="en"/>
                        </w:rPr>
                      </w:pPr>
                    </w:p>
                    <w:p w:rsidR="00EA72BB" w:rsidRPr="004D24E3" w:rsidRDefault="00EA72BB" w:rsidP="004D24E3">
                      <w:pPr>
                        <w:widowControl w:val="0"/>
                        <w:spacing w:before="240"/>
                        <w:jc w:val="center"/>
                        <w:rPr>
                          <w:rFonts w:ascii="Times" w:hAnsi="Times"/>
                          <w:color w:val="4F1900"/>
                          <w:sz w:val="24"/>
                          <w:lang w:val="en"/>
                        </w:rPr>
                      </w:pPr>
                    </w:p>
                    <w:p w:rsidR="00EA72BB" w:rsidRPr="008265C9" w:rsidRDefault="00EA72BB" w:rsidP="005E7AA6">
                      <w:pPr>
                        <w:widowControl w:val="0"/>
                        <w:spacing w:before="240" w:line="360" w:lineRule="auto"/>
                        <w:rPr>
                          <w:rFonts w:ascii="Times" w:hAnsi="Times"/>
                          <w:b/>
                          <w:i/>
                          <w:color w:val="4F1900"/>
                          <w:sz w:val="24"/>
                          <w:lang w:val="en"/>
                        </w:rPr>
                      </w:pPr>
                    </w:p>
                    <w:p w:rsidR="00EA72BB" w:rsidRPr="008265C9" w:rsidRDefault="00EA72BB" w:rsidP="005E7AA6">
                      <w:pPr>
                        <w:widowControl w:val="0"/>
                        <w:spacing w:before="240" w:line="360" w:lineRule="auto"/>
                        <w:rPr>
                          <w:rFonts w:ascii="Verdana" w:hAnsi="Verdana"/>
                          <w:i/>
                          <w:color w:val="4F1900"/>
                          <w:sz w:val="18"/>
                          <w:lang w:val="en"/>
                        </w:rPr>
                      </w:pPr>
                    </w:p>
                    <w:p w:rsidR="00EA72BB" w:rsidRPr="008265C9" w:rsidRDefault="00EA72BB" w:rsidP="005E7AA6">
                      <w:pPr>
                        <w:spacing w:line="360" w:lineRule="auto"/>
                        <w:rPr>
                          <w:i/>
                          <w:color w:val="4F1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24E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47A2687" wp14:editId="4D24DE89">
                <wp:simplePos x="0" y="0"/>
                <wp:positionH relativeFrom="column">
                  <wp:posOffset>-1146175</wp:posOffset>
                </wp:positionH>
                <wp:positionV relativeFrom="paragraph">
                  <wp:posOffset>695325</wp:posOffset>
                </wp:positionV>
                <wp:extent cx="1905000" cy="3035300"/>
                <wp:effectExtent l="0" t="0" r="0" b="0"/>
                <wp:wrapNone/>
                <wp:docPr id="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035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E7AA6">
                            <w:pPr>
                              <w:jc w:val="center"/>
                              <w:rPr>
                                <w:rFonts w:ascii="Times" w:hAnsi="Times"/>
                                <w:color w:val="4F1900"/>
                              </w:rPr>
                            </w:pPr>
                          </w:p>
                          <w:p w:rsidR="00EA72BB" w:rsidRPr="00C625EF" w:rsidRDefault="00EA72BB" w:rsidP="00536512">
                            <w:pPr>
                              <w:pStyle w:val="PhotoBox"/>
                            </w:pPr>
                            <w:r w:rsidRPr="00C625EF">
                              <w:t>Delete text and place photo here.</w:t>
                            </w:r>
                          </w:p>
                          <w:p w:rsidR="00EA72BB" w:rsidRPr="00C625EF" w:rsidRDefault="00EA72BB" w:rsidP="005E7A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6" type="#_x0000_t202" style="position:absolute;margin-left:-90.25pt;margin-top:54.75pt;width:150pt;height:23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" fillcolor="silver" stroked="f">
                <v:textbox>
                  <w:txbxContent>
                    <w:p w:rsidR="00EA72BB" w:rsidRPr="00C625EF" w:rsidRDefault="00EA72BB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EA72BB" w:rsidRPr="00C625EF" w:rsidRDefault="00EA72BB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EA72BB" w:rsidRPr="00C625EF" w:rsidRDefault="00EA72BB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EA72BB" w:rsidRPr="00C625EF" w:rsidRDefault="00EA72BB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EA72BB" w:rsidRPr="00C625EF" w:rsidRDefault="00EA72BB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EA72BB" w:rsidRPr="00C625EF" w:rsidRDefault="00EA72BB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EA72BB" w:rsidRPr="00C625EF" w:rsidRDefault="00EA72BB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EA72BB" w:rsidRPr="00C625EF" w:rsidRDefault="00EA72BB" w:rsidP="005E7AA6">
                      <w:pPr>
                        <w:jc w:val="center"/>
                        <w:rPr>
                          <w:rFonts w:ascii="Times" w:hAnsi="Times"/>
                          <w:color w:val="4F1900"/>
                        </w:rPr>
                      </w:pPr>
                    </w:p>
                    <w:p w:rsidR="00EA72BB" w:rsidRPr="00C625EF" w:rsidRDefault="00EA72BB" w:rsidP="00536512">
                      <w:pPr>
                        <w:pStyle w:val="PhotoBox"/>
                      </w:pPr>
                      <w:r w:rsidRPr="00C625EF">
                        <w:t>Delete text and place photo here.</w:t>
                      </w:r>
                    </w:p>
                    <w:p w:rsidR="00EA72BB" w:rsidRPr="00C625EF" w:rsidRDefault="00EA72BB" w:rsidP="005E7A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1A7A1147" wp14:editId="57F58CA9">
                <wp:simplePos x="0" y="0"/>
                <wp:positionH relativeFrom="column">
                  <wp:posOffset>-812800</wp:posOffset>
                </wp:positionH>
                <wp:positionV relativeFrom="paragraph">
                  <wp:posOffset>203200</wp:posOffset>
                </wp:positionV>
                <wp:extent cx="5283200" cy="723900"/>
                <wp:effectExtent l="0" t="3175" r="0" b="0"/>
                <wp:wrapNone/>
                <wp:docPr id="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72BB" w:rsidRPr="008265C9" w:rsidRDefault="00EA72BB" w:rsidP="00FA30DA">
                            <w:pPr>
                              <w:pStyle w:val="TitleofyourNewsletter"/>
                            </w:pPr>
                            <w:r>
                              <w:t xml:space="preserve">obituaries </w:t>
                            </w:r>
                          </w:p>
                          <w:p w:rsidR="00EA72BB" w:rsidRPr="008265C9" w:rsidRDefault="00EA72BB" w:rsidP="005E7AA6">
                            <w:pPr>
                              <w:jc w:val="center"/>
                              <w:rPr>
                                <w:caps/>
                                <w:color w:val="4F1900"/>
                                <w:sz w:val="5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7" type="#_x0000_t202" style="position:absolute;margin-left:-64pt;margin-top:16pt;width:416pt;height:57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" filled="f" stroked="f" insetpen="t">
                <v:textbox inset="2.88pt,2.88pt,2.88pt,2.88pt">
                  <w:txbxContent>
                    <w:p w:rsidR="00EA72BB" w:rsidRPr="008265C9" w:rsidRDefault="00EA72BB" w:rsidP="00FA30DA">
                      <w:pPr>
                        <w:pStyle w:val="TitleofyourNewsletter"/>
                      </w:pPr>
                      <w:r>
                        <w:t xml:space="preserve">obituaries </w:t>
                      </w:r>
                    </w:p>
                    <w:p w:rsidR="00EA72BB" w:rsidRPr="008265C9" w:rsidRDefault="00EA72BB" w:rsidP="005E7AA6">
                      <w:pPr>
                        <w:jc w:val="center"/>
                        <w:rPr>
                          <w:caps/>
                          <w:color w:val="4F1900"/>
                          <w:sz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2220E42" wp14:editId="6F89ABCD">
                <wp:simplePos x="0" y="0"/>
                <wp:positionH relativeFrom="column">
                  <wp:posOffset>-812800</wp:posOffset>
                </wp:positionH>
                <wp:positionV relativeFrom="paragraph">
                  <wp:posOffset>-571500</wp:posOffset>
                </wp:positionV>
                <wp:extent cx="5372100" cy="241300"/>
                <wp:effectExtent l="0" t="0" r="3175" b="0"/>
                <wp:wrapNone/>
                <wp:docPr id="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8265C9" w:rsidRDefault="00EA72BB" w:rsidP="00FA30DA">
                            <w:pPr>
                              <w:pStyle w:val="MonthYear"/>
                            </w:pPr>
                            <w:r w:rsidRPr="008265C9">
                              <w:t xml:space="preserve">MONTH, YEAR  </w:t>
                            </w:r>
                            <w:r>
                              <w:t xml:space="preserve">                                                                                                      </w:t>
                            </w:r>
                            <w:r w:rsidRPr="008265C9">
                              <w:t>VOL # ISSUE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8" type="#_x0000_t202" style="position:absolute;margin-left:-64pt;margin-top:-45pt;width:423pt;height:1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" filled="f" stroked="f">
                <v:textbox>
                  <w:txbxContent>
                    <w:p w:rsidR="00EA72BB" w:rsidRPr="008265C9" w:rsidRDefault="00EA72BB" w:rsidP="00FA30DA">
                      <w:pPr>
                        <w:pStyle w:val="MonthYear"/>
                      </w:pPr>
                      <w:r w:rsidRPr="008265C9">
                        <w:t xml:space="preserve">MONTH, YEAR  </w:t>
                      </w:r>
                      <w:r>
                        <w:t xml:space="preserve">                                                                                                      </w:t>
                      </w:r>
                      <w:r w:rsidRPr="008265C9">
                        <w:t>VOL # ISSUE #</w:t>
                      </w: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F90CFAA" wp14:editId="417B5E6F">
                <wp:simplePos x="0" y="0"/>
                <wp:positionH relativeFrom="column">
                  <wp:posOffset>-127000</wp:posOffset>
                </wp:positionH>
                <wp:positionV relativeFrom="paragraph">
                  <wp:posOffset>5842000</wp:posOffset>
                </wp:positionV>
                <wp:extent cx="2768600" cy="1257300"/>
                <wp:effectExtent l="0" t="3175" r="0" b="0"/>
                <wp:wrapNone/>
                <wp:docPr id="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8265C9" w:rsidRDefault="00EA72BB" w:rsidP="00536512">
                            <w:pPr>
                              <w:pStyle w:val="taglineorquotehere"/>
                            </w:pPr>
                            <w:r w:rsidRPr="008265C9">
                              <w:t>Delete box or put tagline or quote here Delete box or put tagline or quote here</w:t>
                            </w:r>
                          </w:p>
                          <w:p w:rsidR="00EA72BB" w:rsidRPr="008265C9" w:rsidRDefault="00EA72BB" w:rsidP="00536512">
                            <w:pPr>
                              <w:pStyle w:val="taglineorquotehere"/>
                            </w:pPr>
                            <w:r w:rsidRPr="008265C9">
                              <w:t>Delete box or put tagline or quote here</w:t>
                            </w:r>
                          </w:p>
                          <w:p w:rsidR="00EA72BB" w:rsidRPr="008265C9" w:rsidRDefault="00EA72BB" w:rsidP="00536512">
                            <w:pPr>
                              <w:pStyle w:val="taglineorquotehere"/>
                            </w:pPr>
                            <w:r w:rsidRPr="008265C9">
                              <w:t>Delete box or put tagline or quote here</w:t>
                            </w:r>
                          </w:p>
                          <w:p w:rsidR="00EA72BB" w:rsidRPr="008265C9" w:rsidRDefault="00EA72BB" w:rsidP="00536512">
                            <w:pPr>
                              <w:pStyle w:val="taglineorquotehere"/>
                            </w:pPr>
                            <w:r w:rsidRPr="008265C9">
                              <w:t>Delete box or put tagline or quote here</w:t>
                            </w:r>
                          </w:p>
                          <w:p w:rsidR="00EA72BB" w:rsidRPr="008265C9" w:rsidRDefault="00EA72BB" w:rsidP="005E7AA6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color w:val="4F1900"/>
                                <w:sz w:val="22"/>
                              </w:rPr>
                            </w:pPr>
                            <w:r w:rsidRPr="008265C9">
                              <w:rPr>
                                <w:b/>
                                <w:i/>
                                <w:color w:val="4F1900"/>
                                <w:sz w:val="22"/>
                              </w:rPr>
                              <w:t>Delete box or put tagline or quote here</w:t>
                            </w:r>
                          </w:p>
                          <w:p w:rsidR="00EA72BB" w:rsidRPr="008265C9" w:rsidRDefault="00EA72BB" w:rsidP="005E7AA6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color w:val="4F19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55" type="#_x0000_t202" style="position:absolute;margin-left:-10pt;margin-top:460pt;width:218pt;height:9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xrv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" filled="f" stroked="f">
                <v:textbox>
                  <w:txbxContent>
                    <w:p w:rsidR="009B4CD5" w:rsidRPr="008265C9" w:rsidRDefault="009B4CD5" w:rsidP="00536512">
                      <w:pPr>
                        <w:pStyle w:val="taglineorquotehere"/>
                      </w:pPr>
                      <w:r w:rsidRPr="008265C9">
                        <w:t xml:space="preserve">Delete box or put tagline or quote here </w:t>
                      </w:r>
                      <w:proofErr w:type="gramStart"/>
                      <w:r w:rsidRPr="008265C9">
                        <w:t>Delete</w:t>
                      </w:r>
                      <w:proofErr w:type="gramEnd"/>
                      <w:r w:rsidRPr="008265C9">
                        <w:t xml:space="preserve"> box or put tagline or quote here</w:t>
                      </w:r>
                    </w:p>
                    <w:p w:rsidR="009B4CD5" w:rsidRPr="008265C9" w:rsidRDefault="009B4CD5" w:rsidP="00536512">
                      <w:pPr>
                        <w:pStyle w:val="taglineorquotehere"/>
                      </w:pPr>
                      <w:r w:rsidRPr="008265C9">
                        <w:t>Delete box or put tagline or quote here</w:t>
                      </w:r>
                    </w:p>
                    <w:p w:rsidR="009B4CD5" w:rsidRPr="008265C9" w:rsidRDefault="009B4CD5" w:rsidP="00536512">
                      <w:pPr>
                        <w:pStyle w:val="taglineorquotehere"/>
                      </w:pPr>
                      <w:r w:rsidRPr="008265C9">
                        <w:t>Delete box or put tagline or quote here</w:t>
                      </w:r>
                    </w:p>
                    <w:p w:rsidR="009B4CD5" w:rsidRPr="008265C9" w:rsidRDefault="009B4CD5" w:rsidP="00536512">
                      <w:pPr>
                        <w:pStyle w:val="taglineorquotehere"/>
                      </w:pPr>
                      <w:r w:rsidRPr="008265C9">
                        <w:t>Delete box or put tagline or quote here</w:t>
                      </w:r>
                    </w:p>
                    <w:p w:rsidR="009B4CD5" w:rsidRPr="008265C9" w:rsidRDefault="009B4CD5" w:rsidP="005E7AA6">
                      <w:pPr>
                        <w:spacing w:line="360" w:lineRule="auto"/>
                        <w:jc w:val="center"/>
                        <w:rPr>
                          <w:b/>
                          <w:i/>
                          <w:color w:val="4F1900"/>
                          <w:sz w:val="22"/>
                        </w:rPr>
                      </w:pPr>
                      <w:r w:rsidRPr="008265C9">
                        <w:rPr>
                          <w:b/>
                          <w:i/>
                          <w:color w:val="4F1900"/>
                          <w:sz w:val="22"/>
                        </w:rPr>
                        <w:t>Delete box or put tagline or quote here</w:t>
                      </w:r>
                    </w:p>
                    <w:p w:rsidR="009B4CD5" w:rsidRPr="008265C9" w:rsidRDefault="009B4CD5" w:rsidP="005E7AA6">
                      <w:pPr>
                        <w:spacing w:line="360" w:lineRule="auto"/>
                        <w:jc w:val="center"/>
                        <w:rPr>
                          <w:b/>
                          <w:i/>
                          <w:color w:val="4F19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34E2B293" wp14:editId="77E97A9B">
                <wp:simplePos x="0" y="0"/>
                <wp:positionH relativeFrom="column">
                  <wp:posOffset>-12700</wp:posOffset>
                </wp:positionH>
                <wp:positionV relativeFrom="paragraph">
                  <wp:posOffset>7327900</wp:posOffset>
                </wp:positionV>
                <wp:extent cx="2628900" cy="965200"/>
                <wp:effectExtent l="0" t="3175" r="3175" b="3175"/>
                <wp:wrapNone/>
                <wp:docPr id="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72BB" w:rsidRPr="008265C9" w:rsidRDefault="00EA72BB" w:rsidP="00536512">
                            <w:pPr>
                              <w:pStyle w:val="LogoBox"/>
                            </w:pPr>
                            <w:r w:rsidRPr="008265C9">
                              <w:t xml:space="preserve">DELETE BOX, OR </w:t>
                            </w:r>
                            <w:r w:rsidRPr="008265C9">
                              <w:rPr>
                                <w:rFonts w:ascii="Verdana" w:hAnsi="Verdana"/>
                              </w:rPr>
                              <w:br/>
                            </w:r>
                            <w:r w:rsidRPr="008265C9">
                              <w:t>PLACE LOGO HERE</w:t>
                            </w:r>
                          </w:p>
                          <w:p w:rsidR="00EA72BB" w:rsidRPr="008265C9" w:rsidRDefault="00EA72BB" w:rsidP="005E7AA6">
                            <w:pPr>
                              <w:pStyle w:val="BodyText3"/>
                              <w:spacing w:line="250" w:lineRule="auto"/>
                              <w:rPr>
                                <w:rFonts w:ascii="Times" w:hAnsi="Times"/>
                                <w:color w:val="4F1900"/>
                                <w:sz w:val="22"/>
                              </w:rPr>
                            </w:pPr>
                          </w:p>
                          <w:p w:rsidR="00EA72BB" w:rsidRPr="008265C9" w:rsidRDefault="00EA72BB" w:rsidP="00536512">
                            <w:pPr>
                              <w:pStyle w:val="website"/>
                            </w:pPr>
                            <w:r w:rsidRPr="008265C9">
                              <w:t>www.webaddress.com</w:t>
                            </w:r>
                          </w:p>
                          <w:p w:rsidR="00EA72BB" w:rsidRPr="008265C9" w:rsidRDefault="00EA72BB" w:rsidP="005E7AA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color w:val="4F1900"/>
                                <w:sz w:val="18"/>
                                <w:lang w:val="en"/>
                              </w:rPr>
                            </w:pPr>
                          </w:p>
                          <w:p w:rsidR="00EA72BB" w:rsidRPr="008265C9" w:rsidRDefault="00EA72BB" w:rsidP="005E7AA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color w:val="4F1900"/>
                                <w:sz w:val="18"/>
                                <w:lang w:val="en"/>
                              </w:rPr>
                            </w:pPr>
                          </w:p>
                          <w:p w:rsidR="00EA72BB" w:rsidRPr="008265C9" w:rsidRDefault="00EA72BB" w:rsidP="005E7AA6">
                            <w:pPr>
                              <w:jc w:val="center"/>
                              <w:rPr>
                                <w:color w:val="4F190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6" type="#_x0000_t202" style="position:absolute;margin-left:-1pt;margin-top:577pt;width:207pt;height:76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" filled="f" fillcolor="#cd4313" stroked="f" insetpen="t">
                <v:textbox inset="2.88pt,2.88pt,2.88pt,2.88pt">
                  <w:txbxContent>
                    <w:p w:rsidR="009B4CD5" w:rsidRPr="008265C9" w:rsidRDefault="009B4CD5" w:rsidP="00536512">
                      <w:pPr>
                        <w:pStyle w:val="LogoBox"/>
                      </w:pPr>
                      <w:r w:rsidRPr="008265C9">
                        <w:t xml:space="preserve">DELETE BOX, OR </w:t>
                      </w:r>
                      <w:r w:rsidRPr="008265C9">
                        <w:rPr>
                          <w:rFonts w:ascii="Verdana" w:hAnsi="Verdana"/>
                        </w:rPr>
                        <w:br/>
                      </w:r>
                      <w:r w:rsidRPr="008265C9">
                        <w:t>PLACE LOGO HERE</w:t>
                      </w:r>
                    </w:p>
                    <w:p w:rsidR="009B4CD5" w:rsidRPr="008265C9" w:rsidRDefault="009B4CD5" w:rsidP="005E7AA6">
                      <w:pPr>
                        <w:pStyle w:val="BodyText3"/>
                        <w:spacing w:line="250" w:lineRule="auto"/>
                        <w:rPr>
                          <w:rFonts w:ascii="Times" w:hAnsi="Times"/>
                          <w:color w:val="4F1900"/>
                          <w:sz w:val="22"/>
                        </w:rPr>
                      </w:pPr>
                    </w:p>
                    <w:p w:rsidR="009B4CD5" w:rsidRPr="008265C9" w:rsidRDefault="009B4CD5" w:rsidP="00536512">
                      <w:pPr>
                        <w:pStyle w:val="website"/>
                      </w:pPr>
                      <w:r w:rsidRPr="008265C9">
                        <w:t>www.webaddress.com</w:t>
                      </w:r>
                    </w:p>
                    <w:p w:rsidR="009B4CD5" w:rsidRPr="008265C9" w:rsidRDefault="009B4CD5" w:rsidP="005E7AA6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color w:val="4F1900"/>
                          <w:sz w:val="18"/>
                          <w:lang w:val="en"/>
                        </w:rPr>
                      </w:pPr>
                    </w:p>
                    <w:p w:rsidR="009B4CD5" w:rsidRPr="008265C9" w:rsidRDefault="009B4CD5" w:rsidP="005E7AA6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color w:val="4F1900"/>
                          <w:sz w:val="18"/>
                          <w:lang w:val="en"/>
                        </w:rPr>
                      </w:pPr>
                    </w:p>
                    <w:p w:rsidR="009B4CD5" w:rsidRPr="008265C9" w:rsidRDefault="009B4CD5" w:rsidP="005E7AA6">
                      <w:pPr>
                        <w:jc w:val="center"/>
                        <w:rPr>
                          <w:color w:val="4F19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31177E8" wp14:editId="6031D2D3">
                <wp:simplePos x="0" y="0"/>
                <wp:positionH relativeFrom="column">
                  <wp:posOffset>4559300</wp:posOffset>
                </wp:positionH>
                <wp:positionV relativeFrom="paragraph">
                  <wp:posOffset>2374900</wp:posOffset>
                </wp:positionV>
                <wp:extent cx="1714500" cy="838200"/>
                <wp:effectExtent l="0" t="3175" r="3175" b="0"/>
                <wp:wrapNone/>
                <wp:docPr id="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202BBE" w:rsidRDefault="00EA72BB" w:rsidP="00536512">
                            <w:pPr>
                              <w:pStyle w:val="Atitleorcaption"/>
                            </w:pPr>
                            <w:r w:rsidRPr="00202BBE">
                              <w:t>A title or caption about the photograph.</w:t>
                            </w:r>
                          </w:p>
                          <w:p w:rsidR="00EA72BB" w:rsidRPr="00202BBE" w:rsidRDefault="00EA72BB" w:rsidP="00536512">
                            <w:pPr>
                              <w:pStyle w:val="Atitleorcap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51" type="#_x0000_t202" style="position:absolute;margin-left:359pt;margin-top:187pt;width:135pt;height:6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LcuQIAAMM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" filled="f" stroked="f">
                <v:textbox>
                  <w:txbxContent>
                    <w:p w:rsidR="00EA72BB" w:rsidRPr="00202BBE" w:rsidRDefault="00EA72BB" w:rsidP="00536512">
                      <w:pPr>
                        <w:pStyle w:val="Atitleorcaption"/>
                      </w:pPr>
                      <w:r w:rsidRPr="00202BBE">
                        <w:t>A title or caption about the photograph.</w:t>
                      </w:r>
                    </w:p>
                    <w:p w:rsidR="00EA72BB" w:rsidRPr="00202BBE" w:rsidRDefault="00EA72BB" w:rsidP="00536512">
                      <w:pPr>
                        <w:pStyle w:val="Atitleorcaption"/>
                      </w:pP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6121400</wp:posOffset>
                </wp:positionV>
                <wp:extent cx="1828800" cy="977900"/>
                <wp:effectExtent l="0" t="0" r="3175" b="0"/>
                <wp:wrapNone/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8265C9" w:rsidRDefault="00EA72BB" w:rsidP="00536512">
                            <w:pPr>
                              <w:pStyle w:val="ShippingAddressHere"/>
                            </w:pPr>
                            <w:r w:rsidRPr="008265C9">
                              <w:t>Shipping Address Here</w:t>
                            </w:r>
                          </w:p>
                          <w:p w:rsidR="00EA72BB" w:rsidRPr="008265C9" w:rsidRDefault="00EA72BB" w:rsidP="00536512">
                            <w:pPr>
                              <w:pStyle w:val="ShippingAddressHere"/>
                            </w:pPr>
                            <w:r w:rsidRPr="008265C9">
                              <w:t>Attn: Addressee</w:t>
                            </w:r>
                          </w:p>
                          <w:p w:rsidR="00EA72BB" w:rsidRPr="008265C9" w:rsidRDefault="00EA72BB" w:rsidP="00536512">
                            <w:pPr>
                              <w:pStyle w:val="ShippingAddressHere"/>
                            </w:pPr>
                            <w:r w:rsidRPr="008265C9">
                              <w:t>555 Street Address</w:t>
                            </w:r>
                          </w:p>
                          <w:p w:rsidR="00EA72BB" w:rsidRPr="008265C9" w:rsidRDefault="00EA72BB" w:rsidP="00536512">
                            <w:pPr>
                              <w:pStyle w:val="ShippingAddressHere"/>
                            </w:pPr>
                            <w:r w:rsidRPr="008265C9">
                              <w:t>City, STATE 55555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9" type="#_x0000_t202" style="position:absolute;margin-left:287pt;margin-top:482pt;width:2in;height:7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5guAIAAMI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" filled="f" stroked="f">
                <v:textbox>
                  <w:txbxContent>
                    <w:p w:rsidR="009B4CD5" w:rsidRPr="008265C9" w:rsidRDefault="009B4CD5" w:rsidP="00536512">
                      <w:pPr>
                        <w:pStyle w:val="ShippingAddressHere"/>
                      </w:pPr>
                      <w:r w:rsidRPr="008265C9">
                        <w:t>Shipping Address Here</w:t>
                      </w:r>
                    </w:p>
                    <w:p w:rsidR="009B4CD5" w:rsidRPr="008265C9" w:rsidRDefault="009B4CD5" w:rsidP="00536512">
                      <w:pPr>
                        <w:pStyle w:val="ShippingAddressHere"/>
                      </w:pPr>
                      <w:r w:rsidRPr="008265C9">
                        <w:t>Attn: Addressee</w:t>
                      </w:r>
                    </w:p>
                    <w:p w:rsidR="009B4CD5" w:rsidRPr="008265C9" w:rsidRDefault="009B4CD5" w:rsidP="00536512">
                      <w:pPr>
                        <w:pStyle w:val="ShippingAddressHere"/>
                      </w:pPr>
                      <w:r w:rsidRPr="008265C9">
                        <w:t xml:space="preserve">555 Street </w:t>
                      </w:r>
                      <w:proofErr w:type="gramStart"/>
                      <w:r w:rsidRPr="008265C9">
                        <w:t>Address</w:t>
                      </w:r>
                      <w:proofErr w:type="gramEnd"/>
                    </w:p>
                    <w:p w:rsidR="009B4CD5" w:rsidRPr="008265C9" w:rsidRDefault="009B4CD5" w:rsidP="00536512">
                      <w:pPr>
                        <w:pStyle w:val="ShippingAddressHere"/>
                      </w:pPr>
                      <w:r w:rsidRPr="008265C9">
                        <w:t>City, STATE 55555</w:t>
                      </w: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4470400</wp:posOffset>
                </wp:positionV>
                <wp:extent cx="2171700" cy="914400"/>
                <wp:effectExtent l="0" t="3175" r="3175" b="0"/>
                <wp:wrapNone/>
                <wp:docPr id="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2BB" w:rsidRPr="00202BBE" w:rsidRDefault="00EA72BB" w:rsidP="00536512">
                            <w:pPr>
                              <w:pStyle w:val="Address01"/>
                            </w:pPr>
                            <w:proofErr w:type="gramStart"/>
                            <w:r w:rsidRPr="00202BBE">
                              <w:t>Your</w:t>
                            </w:r>
                            <w:proofErr w:type="gramEnd"/>
                            <w:r w:rsidRPr="00202BBE">
                              <w:t xml:space="preserve"> Address</w:t>
                            </w:r>
                            <w:bookmarkStart w:id="0" w:name="_GoBack"/>
                            <w:bookmarkEnd w:id="0"/>
                          </w:p>
                          <w:p w:rsidR="00EA72BB" w:rsidRPr="00202BBE" w:rsidRDefault="00EA72BB" w:rsidP="00536512">
                            <w:pPr>
                              <w:pStyle w:val="Address01"/>
                            </w:pPr>
                            <w:r w:rsidRPr="00202BBE">
                              <w:t xml:space="preserve">555 Street </w:t>
                            </w:r>
                            <w:proofErr w:type="gramStart"/>
                            <w:r w:rsidRPr="00202BBE">
                              <w:t>Address</w:t>
                            </w:r>
                            <w:proofErr w:type="gramEnd"/>
                            <w:r w:rsidRPr="00202BBE">
                              <w:t>, Suite 555</w:t>
                            </w:r>
                          </w:p>
                          <w:p w:rsidR="00EA72BB" w:rsidRPr="00202BBE" w:rsidRDefault="00EA72BB" w:rsidP="00536512">
                            <w:pPr>
                              <w:pStyle w:val="Address01"/>
                            </w:pPr>
                            <w:r w:rsidRPr="00202BBE">
                              <w:t>City, State 55555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60" type="#_x0000_t202" style="position:absolute;margin-left:-28pt;margin-top:352pt;width:171pt;height:1in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Uttw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" filled="f" stroked="f">
                <v:textbox>
                  <w:txbxContent>
                    <w:p w:rsidR="009B4CD5" w:rsidRPr="00202BBE" w:rsidRDefault="009B4CD5" w:rsidP="00536512">
                      <w:pPr>
                        <w:pStyle w:val="Address01"/>
                      </w:pPr>
                      <w:proofErr w:type="gramStart"/>
                      <w:r w:rsidRPr="00202BBE">
                        <w:t>Your</w:t>
                      </w:r>
                      <w:proofErr w:type="gramEnd"/>
                      <w:r w:rsidRPr="00202BBE">
                        <w:t xml:space="preserve"> Address</w:t>
                      </w:r>
                    </w:p>
                    <w:p w:rsidR="009B4CD5" w:rsidRPr="00202BBE" w:rsidRDefault="009B4CD5" w:rsidP="00536512">
                      <w:pPr>
                        <w:pStyle w:val="Address01"/>
                      </w:pPr>
                      <w:r w:rsidRPr="00202BBE">
                        <w:t xml:space="preserve">555 Street </w:t>
                      </w:r>
                      <w:proofErr w:type="gramStart"/>
                      <w:r w:rsidRPr="00202BBE">
                        <w:t>Address</w:t>
                      </w:r>
                      <w:proofErr w:type="gramEnd"/>
                      <w:r w:rsidRPr="00202BBE">
                        <w:t>, Suite 555</w:t>
                      </w:r>
                    </w:p>
                    <w:p w:rsidR="009B4CD5" w:rsidRPr="00202BBE" w:rsidRDefault="009B4CD5" w:rsidP="00536512">
                      <w:pPr>
                        <w:pStyle w:val="Address01"/>
                      </w:pPr>
                      <w:r w:rsidRPr="00202BBE">
                        <w:t>City, State 55555</w:t>
                      </w:r>
                    </w:p>
                  </w:txbxContent>
                </v:textbox>
              </v:shape>
            </w:pict>
          </mc:Fallback>
        </mc:AlternateContent>
      </w:r>
      <w:r w:rsidR="00B652F4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-901700</wp:posOffset>
            </wp:positionV>
            <wp:extent cx="7772400" cy="10058400"/>
            <wp:effectExtent l="0" t="0" r="0" b="0"/>
            <wp:wrapNone/>
            <wp:docPr id="129" name="Picture 129" descr="YS_Newsletter_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YS_Newsletter_pg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AA6" w:rsidRPr="00536512" w:rsidSect="005E7AA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2BB" w:rsidRDefault="00EA72BB">
      <w:r>
        <w:separator/>
      </w:r>
    </w:p>
  </w:endnote>
  <w:endnote w:type="continuationSeparator" w:id="0">
    <w:p w:rsidR="00EA72BB" w:rsidRDefault="00EA7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2BB" w:rsidRDefault="00EA72BB">
      <w:r>
        <w:separator/>
      </w:r>
    </w:p>
  </w:footnote>
  <w:footnote w:type="continuationSeparator" w:id="0">
    <w:p w:rsidR="00EA72BB" w:rsidRDefault="00EA72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74C30"/>
    <w:multiLevelType w:val="hybridMultilevel"/>
    <w:tmpl w:val="42F288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EC4CF9"/>
    <w:multiLevelType w:val="hybridMultilevel"/>
    <w:tmpl w:val="3DF2CE2C"/>
    <w:lvl w:ilvl="0" w:tplc="6644F6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2F4"/>
    <w:rsid w:val="0017770C"/>
    <w:rsid w:val="00206BE0"/>
    <w:rsid w:val="0021642F"/>
    <w:rsid w:val="002553EE"/>
    <w:rsid w:val="0039067E"/>
    <w:rsid w:val="003F63C3"/>
    <w:rsid w:val="004D24E3"/>
    <w:rsid w:val="00513AF7"/>
    <w:rsid w:val="005219FC"/>
    <w:rsid w:val="00536512"/>
    <w:rsid w:val="005E2DC5"/>
    <w:rsid w:val="005E7AA6"/>
    <w:rsid w:val="00666F3F"/>
    <w:rsid w:val="006A49D8"/>
    <w:rsid w:val="008007D0"/>
    <w:rsid w:val="00826011"/>
    <w:rsid w:val="008D41AD"/>
    <w:rsid w:val="00902E04"/>
    <w:rsid w:val="00931BF7"/>
    <w:rsid w:val="00986716"/>
    <w:rsid w:val="009B4CD5"/>
    <w:rsid w:val="00A1066A"/>
    <w:rsid w:val="00B652F4"/>
    <w:rsid w:val="00BD78FA"/>
    <w:rsid w:val="00C54F6F"/>
    <w:rsid w:val="00CB48EE"/>
    <w:rsid w:val="00D43283"/>
    <w:rsid w:val="00E834B1"/>
    <w:rsid w:val="00E97713"/>
    <w:rsid w:val="00EA72BB"/>
    <w:rsid w:val="00FA30DA"/>
    <w:rsid w:val="00FA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4f2f18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color w:val="800000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link w:val="Heading4Char"/>
    <w:qFormat/>
    <w:rsid w:val="00C54F6F"/>
    <w:pPr>
      <w:keepNext/>
      <w:widowControl w:val="0"/>
      <w:jc w:val="center"/>
      <w:outlineLvl w:val="3"/>
    </w:pPr>
    <w:rPr>
      <w:rFonts w:ascii="Times" w:hAnsi="Times"/>
      <w:b/>
      <w:caps/>
      <w:color w:val="4F1900"/>
      <w:sz w:val="40"/>
      <w:lang w:val="en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color w:val="8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ody Text 01"/>
    <w:basedOn w:val="Normal"/>
    <w:link w:val="BodyTextChar"/>
    <w:rsid w:val="00C54F6F"/>
    <w:pPr>
      <w:widowControl w:val="0"/>
      <w:spacing w:before="120" w:line="360" w:lineRule="auto"/>
    </w:pPr>
    <w:rPr>
      <w:rFonts w:ascii="Times" w:hAnsi="Times"/>
      <w:color w:val="4F1900"/>
      <w:lang w:val="en"/>
    </w:rPr>
  </w:style>
  <w:style w:type="paragraph" w:styleId="BodyText2">
    <w:name w:val="Body Text 2"/>
    <w:basedOn w:val="Normal"/>
    <w:link w:val="BodyText2Char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link w:val="BodyText3Char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customStyle="1" w:styleId="SUBHEAD02">
    <w:name w:val="SUBHEAD 02"/>
    <w:basedOn w:val="BodyText"/>
    <w:link w:val="SUBHEAD02Char"/>
    <w:qFormat/>
    <w:rsid w:val="00FA30DA"/>
  </w:style>
  <w:style w:type="paragraph" w:customStyle="1" w:styleId="MonthYear">
    <w:name w:val="Month/Year"/>
    <w:basedOn w:val="Header"/>
    <w:link w:val="MonthYearChar"/>
    <w:qFormat/>
    <w:rsid w:val="00C54F6F"/>
    <w:pPr>
      <w:tabs>
        <w:tab w:val="clear" w:pos="4320"/>
        <w:tab w:val="clear" w:pos="8640"/>
        <w:tab w:val="left" w:pos="7740"/>
      </w:tabs>
      <w:ind w:right="-100"/>
    </w:pPr>
    <w:rPr>
      <w:rFonts w:ascii="Times" w:hAnsi="Times"/>
      <w:color w:val="4F1900"/>
    </w:rPr>
  </w:style>
  <w:style w:type="paragraph" w:customStyle="1" w:styleId="Introductory">
    <w:name w:val="Introductory"/>
    <w:basedOn w:val="BodyText3"/>
    <w:link w:val="IntroductoryChar"/>
    <w:qFormat/>
    <w:rsid w:val="00C54F6F"/>
    <w:pPr>
      <w:spacing w:after="40" w:line="250" w:lineRule="auto"/>
    </w:pPr>
    <w:rPr>
      <w:rFonts w:ascii="Times" w:hAnsi="Times"/>
      <w:color w:val="E9E3BB"/>
      <w:sz w:val="24"/>
    </w:rPr>
  </w:style>
  <w:style w:type="character" w:customStyle="1" w:styleId="HeaderChar">
    <w:name w:val="Header Char"/>
    <w:basedOn w:val="DefaultParagraphFont"/>
    <w:link w:val="Header"/>
    <w:rsid w:val="00C54F6F"/>
    <w:rPr>
      <w:color w:val="000000"/>
      <w:kern w:val="28"/>
    </w:rPr>
  </w:style>
  <w:style w:type="character" w:customStyle="1" w:styleId="MonthYearChar">
    <w:name w:val="Month/Year Char"/>
    <w:basedOn w:val="HeaderChar"/>
    <w:link w:val="MonthYear"/>
    <w:rsid w:val="00C54F6F"/>
    <w:rPr>
      <w:color w:val="000000"/>
      <w:kern w:val="28"/>
    </w:rPr>
  </w:style>
  <w:style w:type="paragraph" w:customStyle="1" w:styleId="PhotoBox">
    <w:name w:val="Photo Box"/>
    <w:basedOn w:val="Normal"/>
    <w:link w:val="PhotoBoxChar"/>
    <w:qFormat/>
    <w:rsid w:val="00C54F6F"/>
    <w:pPr>
      <w:jc w:val="center"/>
    </w:pPr>
    <w:rPr>
      <w:rFonts w:ascii="Times" w:hAnsi="Times"/>
      <w:i/>
      <w:color w:val="4F1900"/>
      <w:sz w:val="18"/>
    </w:rPr>
  </w:style>
  <w:style w:type="character" w:customStyle="1" w:styleId="BodyText3Char">
    <w:name w:val="Body Text 3 Char"/>
    <w:basedOn w:val="DefaultParagraphFont"/>
    <w:link w:val="BodyText3"/>
    <w:rsid w:val="00C54F6F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IntroductoryChar">
    <w:name w:val="Introductory Char"/>
    <w:basedOn w:val="BodyText3Char"/>
    <w:link w:val="Introductory"/>
    <w:rsid w:val="00C54F6F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SUBHEAD01">
    <w:name w:val="SUBHEAD 01"/>
    <w:basedOn w:val="BodyText2"/>
    <w:link w:val="SUBHEAD01Char"/>
    <w:qFormat/>
    <w:rsid w:val="00C54F6F"/>
    <w:pPr>
      <w:spacing w:before="0" w:after="240" w:line="240" w:lineRule="auto"/>
      <w:jc w:val="center"/>
    </w:pPr>
    <w:rPr>
      <w:rFonts w:ascii="Times" w:hAnsi="Times"/>
      <w:b w:val="0"/>
      <w:smallCaps/>
      <w:color w:val="4F1900"/>
      <w:sz w:val="20"/>
    </w:rPr>
  </w:style>
  <w:style w:type="character" w:customStyle="1" w:styleId="PhotoBoxChar">
    <w:name w:val="Photo Box Char"/>
    <w:basedOn w:val="DefaultParagraphFont"/>
    <w:link w:val="PhotoBox"/>
    <w:rsid w:val="00C54F6F"/>
    <w:rPr>
      <w:rFonts w:ascii="Times" w:hAnsi="Times"/>
      <w:i/>
      <w:color w:val="4F1900"/>
      <w:kern w:val="28"/>
      <w:sz w:val="18"/>
    </w:rPr>
  </w:style>
  <w:style w:type="paragraph" w:customStyle="1" w:styleId="SpecialPoints">
    <w:name w:val="Special Points"/>
    <w:basedOn w:val="Normal"/>
    <w:link w:val="SpecialPointsChar"/>
    <w:qFormat/>
    <w:rsid w:val="00C54F6F"/>
    <w:pPr>
      <w:widowControl w:val="0"/>
      <w:autoSpaceDE w:val="0"/>
      <w:autoSpaceDN w:val="0"/>
      <w:adjustRightInd w:val="0"/>
      <w:jc w:val="center"/>
      <w:textAlignment w:val="center"/>
    </w:pPr>
    <w:rPr>
      <w:rFonts w:ascii="Times" w:hAnsi="Times"/>
      <w:b/>
      <w:i/>
      <w:smallCaps/>
      <w:color w:val="E9E3BB"/>
    </w:rPr>
  </w:style>
  <w:style w:type="character" w:customStyle="1" w:styleId="BodyText2Char">
    <w:name w:val="Body Text 2 Char"/>
    <w:basedOn w:val="DefaultParagraphFont"/>
    <w:link w:val="BodyText2"/>
    <w:rsid w:val="00C54F6F"/>
    <w:rPr>
      <w:b/>
      <w:color w:val="800000"/>
      <w:kern w:val="28"/>
      <w:sz w:val="22"/>
      <w:lang w:val="en"/>
    </w:rPr>
  </w:style>
  <w:style w:type="character" w:customStyle="1" w:styleId="SUBHEAD01Char">
    <w:name w:val="SUBHEAD 01 Char"/>
    <w:basedOn w:val="BodyText2Char"/>
    <w:link w:val="SUBHEAD01"/>
    <w:rsid w:val="00C54F6F"/>
    <w:rPr>
      <w:b/>
      <w:color w:val="800000"/>
      <w:kern w:val="28"/>
      <w:sz w:val="22"/>
      <w:lang w:val="en"/>
    </w:rPr>
  </w:style>
  <w:style w:type="paragraph" w:customStyle="1" w:styleId="Callout">
    <w:name w:val="Call out"/>
    <w:basedOn w:val="BodyText3"/>
    <w:link w:val="CalloutChar"/>
    <w:qFormat/>
    <w:rsid w:val="00C54F6F"/>
    <w:pPr>
      <w:spacing w:after="40" w:line="360" w:lineRule="auto"/>
    </w:pPr>
    <w:rPr>
      <w:rFonts w:ascii="Times" w:hAnsi="Times"/>
      <w:i/>
      <w:color w:val="E9E3BB"/>
      <w:sz w:val="18"/>
    </w:rPr>
  </w:style>
  <w:style w:type="character" w:customStyle="1" w:styleId="SpecialPointsChar">
    <w:name w:val="Special Points Char"/>
    <w:basedOn w:val="DefaultParagraphFont"/>
    <w:link w:val="SpecialPoints"/>
    <w:rsid w:val="00C54F6F"/>
    <w:rPr>
      <w:rFonts w:ascii="Times" w:hAnsi="Times"/>
      <w:b/>
      <w:i/>
      <w:smallCaps/>
      <w:color w:val="E9E3BB"/>
      <w:kern w:val="28"/>
    </w:rPr>
  </w:style>
  <w:style w:type="paragraph" w:customStyle="1" w:styleId="YourBusinessName">
    <w:name w:val="Your Business Name"/>
    <w:basedOn w:val="Normal"/>
    <w:link w:val="YourBusinessNameChar"/>
    <w:qFormat/>
    <w:rsid w:val="00C54F6F"/>
    <w:pPr>
      <w:jc w:val="center"/>
    </w:pPr>
    <w:rPr>
      <w:rFonts w:ascii="Times" w:hAnsi="Times"/>
      <w:color w:val="4F1900"/>
    </w:rPr>
  </w:style>
  <w:style w:type="character" w:customStyle="1" w:styleId="CalloutChar">
    <w:name w:val="Call out Char"/>
    <w:basedOn w:val="BodyText3Char"/>
    <w:link w:val="Callout"/>
    <w:rsid w:val="00C54F6F"/>
    <w:rPr>
      <w:rFonts w:ascii="Times" w:hAnsi="Times"/>
      <w:b/>
      <w:i/>
      <w:color w:val="E9E3BB"/>
      <w:kern w:val="28"/>
      <w:sz w:val="18"/>
      <w:lang w:val="en"/>
    </w:rPr>
  </w:style>
  <w:style w:type="paragraph" w:customStyle="1" w:styleId="Address">
    <w:name w:val="Address"/>
    <w:basedOn w:val="BodyText2"/>
    <w:link w:val="AddressChar"/>
    <w:qFormat/>
    <w:rsid w:val="00C54F6F"/>
    <w:pPr>
      <w:spacing w:before="0" w:line="180" w:lineRule="exact"/>
      <w:ind w:left="720" w:hanging="720"/>
      <w:jc w:val="center"/>
    </w:pPr>
    <w:rPr>
      <w:b w:val="0"/>
      <w:color w:val="4F1900"/>
      <w:sz w:val="18"/>
    </w:rPr>
  </w:style>
  <w:style w:type="character" w:customStyle="1" w:styleId="YourBusinessNameChar">
    <w:name w:val="Your Business Name Char"/>
    <w:basedOn w:val="DefaultParagraphFont"/>
    <w:link w:val="YourBusinessName"/>
    <w:rsid w:val="00C54F6F"/>
    <w:rPr>
      <w:rFonts w:ascii="Times" w:hAnsi="Times"/>
      <w:color w:val="4F1900"/>
      <w:kern w:val="28"/>
    </w:rPr>
  </w:style>
  <w:style w:type="paragraph" w:customStyle="1" w:styleId="HeadlineGoesHere">
    <w:name w:val="Headline Goes Here"/>
    <w:basedOn w:val="Heading4"/>
    <w:link w:val="HeadlineGoesHereChar"/>
    <w:qFormat/>
    <w:rsid w:val="00C54F6F"/>
  </w:style>
  <w:style w:type="character" w:customStyle="1" w:styleId="AddressChar">
    <w:name w:val="Address Char"/>
    <w:basedOn w:val="BodyText2Char"/>
    <w:link w:val="Address"/>
    <w:rsid w:val="00C54F6F"/>
    <w:rPr>
      <w:b/>
      <w:color w:val="4F1900"/>
      <w:kern w:val="28"/>
      <w:sz w:val="18"/>
      <w:lang w:val="en"/>
    </w:rPr>
  </w:style>
  <w:style w:type="paragraph" w:customStyle="1" w:styleId="testimonials">
    <w:name w:val="testimonials"/>
    <w:basedOn w:val="Normal"/>
    <w:link w:val="testimonialsChar"/>
    <w:qFormat/>
    <w:rsid w:val="00C54F6F"/>
    <w:pPr>
      <w:spacing w:line="300" w:lineRule="auto"/>
      <w:jc w:val="center"/>
    </w:pPr>
    <w:rPr>
      <w:rFonts w:ascii="Times" w:hAnsi="Times"/>
      <w:b/>
      <w:i/>
      <w:color w:val="4F1900"/>
    </w:rPr>
  </w:style>
  <w:style w:type="character" w:customStyle="1" w:styleId="Heading4Char">
    <w:name w:val="Heading 4 Char"/>
    <w:basedOn w:val="DefaultParagraphFont"/>
    <w:link w:val="Heading4"/>
    <w:rsid w:val="00C54F6F"/>
    <w:rPr>
      <w:rFonts w:ascii="Times" w:hAnsi="Times"/>
      <w:b/>
      <w:caps/>
      <w:color w:val="4F1900"/>
      <w:kern w:val="28"/>
      <w:sz w:val="40"/>
      <w:lang w:val="en"/>
    </w:rPr>
  </w:style>
  <w:style w:type="character" w:customStyle="1" w:styleId="HeadlineGoesHereChar">
    <w:name w:val="Headline Goes Here Char"/>
    <w:basedOn w:val="Heading4Char"/>
    <w:link w:val="HeadlineGoesHere"/>
    <w:rsid w:val="00C54F6F"/>
    <w:rPr>
      <w:rFonts w:ascii="Times" w:hAnsi="Times"/>
      <w:b/>
      <w:caps/>
      <w:color w:val="4F1900"/>
      <w:kern w:val="28"/>
      <w:sz w:val="40"/>
      <w:lang w:val="en"/>
    </w:rPr>
  </w:style>
  <w:style w:type="paragraph" w:customStyle="1" w:styleId="SUBHEAD03">
    <w:name w:val="SUBHEAD 03"/>
    <w:basedOn w:val="BodyText2"/>
    <w:link w:val="SUBHEAD03Char"/>
    <w:qFormat/>
    <w:rsid w:val="00FA30DA"/>
    <w:pPr>
      <w:spacing w:line="240" w:lineRule="exact"/>
      <w:ind w:left="720" w:hanging="720"/>
    </w:pPr>
    <w:rPr>
      <w:rFonts w:ascii="Times" w:hAnsi="Times"/>
      <w:b w:val="0"/>
      <w:smallCaps/>
      <w:color w:val="E9E3BB"/>
      <w:sz w:val="20"/>
    </w:rPr>
  </w:style>
  <w:style w:type="character" w:customStyle="1" w:styleId="testimonialsChar">
    <w:name w:val="testimonials Char"/>
    <w:basedOn w:val="DefaultParagraphFont"/>
    <w:link w:val="testimonials"/>
    <w:rsid w:val="00C54F6F"/>
    <w:rPr>
      <w:rFonts w:ascii="Times" w:hAnsi="Times"/>
      <w:b/>
      <w:i/>
      <w:color w:val="4F1900"/>
      <w:kern w:val="28"/>
    </w:rPr>
  </w:style>
  <w:style w:type="character" w:customStyle="1" w:styleId="BodyTextChar">
    <w:name w:val="Body Text Char"/>
    <w:aliases w:val="Body Text 01 Char"/>
    <w:basedOn w:val="DefaultParagraphFont"/>
    <w:link w:val="BodyText"/>
    <w:rsid w:val="00FA30DA"/>
    <w:rPr>
      <w:rFonts w:ascii="Times" w:hAnsi="Times"/>
      <w:color w:val="4F1900"/>
      <w:kern w:val="28"/>
      <w:lang w:val="en"/>
    </w:rPr>
  </w:style>
  <w:style w:type="character" w:customStyle="1" w:styleId="SUBHEAD02Char">
    <w:name w:val="SUBHEAD 02 Char"/>
    <w:basedOn w:val="BodyTextChar"/>
    <w:link w:val="SUBHEAD02"/>
    <w:rsid w:val="00FA30DA"/>
    <w:rPr>
      <w:rFonts w:ascii="Times" w:hAnsi="Times"/>
      <w:color w:val="4F1900"/>
      <w:kern w:val="28"/>
      <w:lang w:val="en"/>
    </w:rPr>
  </w:style>
  <w:style w:type="paragraph" w:customStyle="1" w:styleId="BodyText02">
    <w:name w:val="Body Text 02"/>
    <w:basedOn w:val="Normal"/>
    <w:link w:val="BodyText02Char"/>
    <w:qFormat/>
    <w:rsid w:val="00FA30DA"/>
    <w:pPr>
      <w:spacing w:after="120" w:line="360" w:lineRule="auto"/>
      <w:ind w:left="144"/>
    </w:pPr>
    <w:rPr>
      <w:rFonts w:ascii="Times" w:hAnsi="Times"/>
      <w:color w:val="E9E3BB"/>
      <w:lang w:val="en"/>
    </w:rPr>
  </w:style>
  <w:style w:type="character" w:customStyle="1" w:styleId="SUBHEAD03Char">
    <w:name w:val="SUBHEAD 03 Char"/>
    <w:basedOn w:val="BodyText2Char"/>
    <w:link w:val="SUBHEAD03"/>
    <w:rsid w:val="00FA30DA"/>
    <w:rPr>
      <w:rFonts w:ascii="Times" w:hAnsi="Times"/>
      <w:b/>
      <w:smallCaps/>
      <w:color w:val="E9E3BB"/>
      <w:kern w:val="28"/>
      <w:sz w:val="22"/>
      <w:lang w:val="en"/>
    </w:rPr>
  </w:style>
  <w:style w:type="paragraph" w:customStyle="1" w:styleId="TitleofyourNewsletter">
    <w:name w:val="Title of your News letter"/>
    <w:basedOn w:val="Normal"/>
    <w:link w:val="TitleofyourNewsletterChar"/>
    <w:qFormat/>
    <w:rsid w:val="00FA30DA"/>
    <w:pPr>
      <w:jc w:val="center"/>
    </w:pPr>
    <w:rPr>
      <w:rFonts w:ascii="Times" w:hAnsi="Times"/>
      <w:b/>
      <w:caps/>
      <w:color w:val="4F1900"/>
      <w:sz w:val="50"/>
    </w:rPr>
  </w:style>
  <w:style w:type="character" w:customStyle="1" w:styleId="BodyText02Char">
    <w:name w:val="Body Text 02 Char"/>
    <w:basedOn w:val="DefaultParagraphFont"/>
    <w:link w:val="BodyText02"/>
    <w:rsid w:val="00FA30DA"/>
    <w:rPr>
      <w:rFonts w:ascii="Times" w:hAnsi="Times"/>
      <w:color w:val="E9E3BB"/>
      <w:kern w:val="28"/>
      <w:lang w:val="en"/>
    </w:rPr>
  </w:style>
  <w:style w:type="paragraph" w:customStyle="1" w:styleId="Quotehere">
    <w:name w:val="Quote here"/>
    <w:basedOn w:val="Normal"/>
    <w:link w:val="QuotehereChar"/>
    <w:qFormat/>
    <w:rsid w:val="00FA30DA"/>
    <w:pPr>
      <w:widowControl w:val="0"/>
      <w:spacing w:line="360" w:lineRule="auto"/>
      <w:jc w:val="center"/>
    </w:pPr>
    <w:rPr>
      <w:rFonts w:ascii="Times" w:hAnsi="Times"/>
      <w:b/>
      <w:i/>
      <w:color w:val="4F1900"/>
      <w:sz w:val="24"/>
      <w:lang w:val="en"/>
    </w:rPr>
  </w:style>
  <w:style w:type="character" w:customStyle="1" w:styleId="TitleofyourNewsletterChar">
    <w:name w:val="Title of your News letter Char"/>
    <w:basedOn w:val="DefaultParagraphFont"/>
    <w:link w:val="TitleofyourNewsletter"/>
    <w:rsid w:val="00FA30DA"/>
    <w:rPr>
      <w:rFonts w:ascii="Times" w:hAnsi="Times"/>
      <w:b/>
      <w:caps/>
      <w:color w:val="4F1900"/>
      <w:kern w:val="28"/>
      <w:sz w:val="50"/>
    </w:rPr>
  </w:style>
  <w:style w:type="paragraph" w:customStyle="1" w:styleId="Atitleorcaption">
    <w:name w:val="A title or caption"/>
    <w:basedOn w:val="Normal"/>
    <w:link w:val="AtitleorcaptionChar"/>
    <w:qFormat/>
    <w:rsid w:val="00536512"/>
    <w:pPr>
      <w:jc w:val="center"/>
    </w:pPr>
    <w:rPr>
      <w:color w:val="FFF8D9"/>
      <w:sz w:val="12"/>
    </w:rPr>
  </w:style>
  <w:style w:type="character" w:customStyle="1" w:styleId="QuotehereChar">
    <w:name w:val="Quote here Char"/>
    <w:basedOn w:val="DefaultParagraphFont"/>
    <w:link w:val="Quotehere"/>
    <w:rsid w:val="00FA30DA"/>
    <w:rPr>
      <w:rFonts w:ascii="Times" w:hAnsi="Times"/>
      <w:b/>
      <w:i/>
      <w:color w:val="4F1900"/>
      <w:kern w:val="28"/>
      <w:sz w:val="24"/>
      <w:lang w:val="en"/>
    </w:rPr>
  </w:style>
  <w:style w:type="paragraph" w:customStyle="1" w:styleId="Address01">
    <w:name w:val="Address 01"/>
    <w:basedOn w:val="Normal"/>
    <w:link w:val="Address01Char"/>
    <w:qFormat/>
    <w:rsid w:val="00536512"/>
    <w:pPr>
      <w:spacing w:after="60"/>
    </w:pPr>
    <w:rPr>
      <w:rFonts w:ascii="Times" w:hAnsi="Times"/>
      <w:b/>
      <w:color w:val="FFFFFF"/>
      <w:sz w:val="22"/>
    </w:rPr>
  </w:style>
  <w:style w:type="character" w:customStyle="1" w:styleId="AtitleorcaptionChar">
    <w:name w:val="A title or caption Char"/>
    <w:basedOn w:val="DefaultParagraphFont"/>
    <w:link w:val="Atitleorcaption"/>
    <w:rsid w:val="00536512"/>
    <w:rPr>
      <w:color w:val="FFF8D9"/>
      <w:kern w:val="28"/>
      <w:sz w:val="12"/>
    </w:rPr>
  </w:style>
  <w:style w:type="paragraph" w:customStyle="1" w:styleId="ShippingAddressHere">
    <w:name w:val="Shipping Address Here"/>
    <w:basedOn w:val="Normal"/>
    <w:link w:val="ShippingAddressHereChar"/>
    <w:qFormat/>
    <w:rsid w:val="00536512"/>
    <w:pPr>
      <w:spacing w:after="60"/>
      <w:jc w:val="center"/>
    </w:pPr>
    <w:rPr>
      <w:rFonts w:ascii="Times" w:hAnsi="Times"/>
      <w:b/>
      <w:color w:val="4F1900"/>
      <w:sz w:val="22"/>
    </w:rPr>
  </w:style>
  <w:style w:type="character" w:customStyle="1" w:styleId="Address01Char">
    <w:name w:val="Address 01 Char"/>
    <w:basedOn w:val="DefaultParagraphFont"/>
    <w:link w:val="Address01"/>
    <w:rsid w:val="00536512"/>
    <w:rPr>
      <w:rFonts w:ascii="Times" w:hAnsi="Times"/>
      <w:b/>
      <w:color w:val="FFFFFF"/>
      <w:kern w:val="28"/>
      <w:sz w:val="22"/>
    </w:rPr>
  </w:style>
  <w:style w:type="paragraph" w:customStyle="1" w:styleId="taglineorquotehere">
    <w:name w:val="tagline or quote here"/>
    <w:basedOn w:val="Normal"/>
    <w:link w:val="taglineorquotehereChar"/>
    <w:qFormat/>
    <w:rsid w:val="00536512"/>
    <w:pPr>
      <w:spacing w:line="360" w:lineRule="auto"/>
      <w:jc w:val="center"/>
    </w:pPr>
    <w:rPr>
      <w:b/>
      <w:i/>
      <w:color w:val="4F1900"/>
      <w:sz w:val="22"/>
    </w:rPr>
  </w:style>
  <w:style w:type="character" w:customStyle="1" w:styleId="ShippingAddressHereChar">
    <w:name w:val="Shipping Address Here Char"/>
    <w:basedOn w:val="DefaultParagraphFont"/>
    <w:link w:val="ShippingAddressHere"/>
    <w:rsid w:val="00536512"/>
    <w:rPr>
      <w:rFonts w:ascii="Times" w:hAnsi="Times"/>
      <w:b/>
      <w:color w:val="4F1900"/>
      <w:kern w:val="28"/>
      <w:sz w:val="22"/>
    </w:rPr>
  </w:style>
  <w:style w:type="paragraph" w:customStyle="1" w:styleId="LogoBox">
    <w:name w:val="Logo Box"/>
    <w:basedOn w:val="BodyText3"/>
    <w:link w:val="LogoBoxChar"/>
    <w:qFormat/>
    <w:rsid w:val="00536512"/>
    <w:pPr>
      <w:spacing w:line="250" w:lineRule="auto"/>
    </w:pPr>
    <w:rPr>
      <w:rFonts w:ascii="Times New Roman" w:hAnsi="Times New Roman"/>
      <w:color w:val="4F1900"/>
      <w:sz w:val="24"/>
    </w:rPr>
  </w:style>
  <w:style w:type="character" w:customStyle="1" w:styleId="taglineorquotehereChar">
    <w:name w:val="tagline or quote here Char"/>
    <w:basedOn w:val="DefaultParagraphFont"/>
    <w:link w:val="taglineorquotehere"/>
    <w:rsid w:val="00536512"/>
    <w:rPr>
      <w:b/>
      <w:i/>
      <w:color w:val="4F1900"/>
      <w:kern w:val="28"/>
      <w:sz w:val="22"/>
    </w:rPr>
  </w:style>
  <w:style w:type="paragraph" w:customStyle="1" w:styleId="website">
    <w:name w:val="website"/>
    <w:basedOn w:val="BodyText3"/>
    <w:link w:val="websiteChar"/>
    <w:qFormat/>
    <w:rsid w:val="00536512"/>
    <w:pPr>
      <w:spacing w:line="250" w:lineRule="auto"/>
    </w:pPr>
    <w:rPr>
      <w:rFonts w:ascii="Times" w:hAnsi="Times"/>
      <w:color w:val="4F1900"/>
      <w:sz w:val="22"/>
    </w:rPr>
  </w:style>
  <w:style w:type="character" w:customStyle="1" w:styleId="LogoBoxChar">
    <w:name w:val="Logo Box Char"/>
    <w:basedOn w:val="BodyText3Char"/>
    <w:link w:val="LogoBox"/>
    <w:rsid w:val="00536512"/>
    <w:rPr>
      <w:rFonts w:ascii="Adobe Jenson Pro" w:hAnsi="Adobe Jenson Pro"/>
      <w:b/>
      <w:color w:val="4F1900"/>
      <w:kern w:val="28"/>
      <w:sz w:val="24"/>
      <w:lang w:val="en"/>
    </w:rPr>
  </w:style>
  <w:style w:type="character" w:styleId="Hyperlink">
    <w:name w:val="Hyperlink"/>
    <w:uiPriority w:val="99"/>
    <w:semiHidden/>
    <w:unhideWhenUsed/>
    <w:rsid w:val="00B652F4"/>
    <w:rPr>
      <w:color w:val="0000FF"/>
      <w:u w:val="single"/>
    </w:rPr>
  </w:style>
  <w:style w:type="character" w:customStyle="1" w:styleId="websiteChar">
    <w:name w:val="website Char"/>
    <w:basedOn w:val="BodyText3Char"/>
    <w:link w:val="website"/>
    <w:rsid w:val="00536512"/>
    <w:rPr>
      <w:rFonts w:ascii="Times" w:hAnsi="Times"/>
      <w:b/>
      <w:color w:val="4F1900"/>
      <w:kern w:val="28"/>
      <w:sz w:val="22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BE0"/>
    <w:rPr>
      <w:rFonts w:ascii="Tahoma" w:hAnsi="Tahoma" w:cs="Tahoma"/>
      <w:color w:val="000000"/>
      <w:kern w:val="28"/>
      <w:sz w:val="16"/>
      <w:szCs w:val="16"/>
    </w:rPr>
  </w:style>
  <w:style w:type="character" w:customStyle="1" w:styleId="bqquotelink1">
    <w:name w:val="bqquotelink1"/>
    <w:basedOn w:val="DefaultParagraphFont"/>
    <w:rsid w:val="00902E04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902E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color w:val="800000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link w:val="Heading4Char"/>
    <w:qFormat/>
    <w:rsid w:val="00C54F6F"/>
    <w:pPr>
      <w:keepNext/>
      <w:widowControl w:val="0"/>
      <w:jc w:val="center"/>
      <w:outlineLvl w:val="3"/>
    </w:pPr>
    <w:rPr>
      <w:rFonts w:ascii="Times" w:hAnsi="Times"/>
      <w:b/>
      <w:caps/>
      <w:color w:val="4F1900"/>
      <w:sz w:val="40"/>
      <w:lang w:val="en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color w:val="8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Body Text 01"/>
    <w:basedOn w:val="Normal"/>
    <w:link w:val="BodyTextChar"/>
    <w:rsid w:val="00C54F6F"/>
    <w:pPr>
      <w:widowControl w:val="0"/>
      <w:spacing w:before="120" w:line="360" w:lineRule="auto"/>
    </w:pPr>
    <w:rPr>
      <w:rFonts w:ascii="Times" w:hAnsi="Times"/>
      <w:color w:val="4F1900"/>
      <w:lang w:val="en"/>
    </w:rPr>
  </w:style>
  <w:style w:type="paragraph" w:styleId="BodyText2">
    <w:name w:val="Body Text 2"/>
    <w:basedOn w:val="Normal"/>
    <w:link w:val="BodyText2Char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link w:val="BodyText3Char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customStyle="1" w:styleId="SUBHEAD02">
    <w:name w:val="SUBHEAD 02"/>
    <w:basedOn w:val="BodyText"/>
    <w:link w:val="SUBHEAD02Char"/>
    <w:qFormat/>
    <w:rsid w:val="00FA30DA"/>
  </w:style>
  <w:style w:type="paragraph" w:customStyle="1" w:styleId="MonthYear">
    <w:name w:val="Month/Year"/>
    <w:basedOn w:val="Header"/>
    <w:link w:val="MonthYearChar"/>
    <w:qFormat/>
    <w:rsid w:val="00C54F6F"/>
    <w:pPr>
      <w:tabs>
        <w:tab w:val="clear" w:pos="4320"/>
        <w:tab w:val="clear" w:pos="8640"/>
        <w:tab w:val="left" w:pos="7740"/>
      </w:tabs>
      <w:ind w:right="-100"/>
    </w:pPr>
    <w:rPr>
      <w:rFonts w:ascii="Times" w:hAnsi="Times"/>
      <w:color w:val="4F1900"/>
    </w:rPr>
  </w:style>
  <w:style w:type="paragraph" w:customStyle="1" w:styleId="Introductory">
    <w:name w:val="Introductory"/>
    <w:basedOn w:val="BodyText3"/>
    <w:link w:val="IntroductoryChar"/>
    <w:qFormat/>
    <w:rsid w:val="00C54F6F"/>
    <w:pPr>
      <w:spacing w:after="40" w:line="250" w:lineRule="auto"/>
    </w:pPr>
    <w:rPr>
      <w:rFonts w:ascii="Times" w:hAnsi="Times"/>
      <w:color w:val="E9E3BB"/>
      <w:sz w:val="24"/>
    </w:rPr>
  </w:style>
  <w:style w:type="character" w:customStyle="1" w:styleId="HeaderChar">
    <w:name w:val="Header Char"/>
    <w:basedOn w:val="DefaultParagraphFont"/>
    <w:link w:val="Header"/>
    <w:rsid w:val="00C54F6F"/>
    <w:rPr>
      <w:color w:val="000000"/>
      <w:kern w:val="28"/>
    </w:rPr>
  </w:style>
  <w:style w:type="character" w:customStyle="1" w:styleId="MonthYearChar">
    <w:name w:val="Month/Year Char"/>
    <w:basedOn w:val="HeaderChar"/>
    <w:link w:val="MonthYear"/>
    <w:rsid w:val="00C54F6F"/>
    <w:rPr>
      <w:color w:val="000000"/>
      <w:kern w:val="28"/>
    </w:rPr>
  </w:style>
  <w:style w:type="paragraph" w:customStyle="1" w:styleId="PhotoBox">
    <w:name w:val="Photo Box"/>
    <w:basedOn w:val="Normal"/>
    <w:link w:val="PhotoBoxChar"/>
    <w:qFormat/>
    <w:rsid w:val="00C54F6F"/>
    <w:pPr>
      <w:jc w:val="center"/>
    </w:pPr>
    <w:rPr>
      <w:rFonts w:ascii="Times" w:hAnsi="Times"/>
      <w:i/>
      <w:color w:val="4F1900"/>
      <w:sz w:val="18"/>
    </w:rPr>
  </w:style>
  <w:style w:type="character" w:customStyle="1" w:styleId="BodyText3Char">
    <w:name w:val="Body Text 3 Char"/>
    <w:basedOn w:val="DefaultParagraphFont"/>
    <w:link w:val="BodyText3"/>
    <w:rsid w:val="00C54F6F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IntroductoryChar">
    <w:name w:val="Introductory Char"/>
    <w:basedOn w:val="BodyText3Char"/>
    <w:link w:val="Introductory"/>
    <w:rsid w:val="00C54F6F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SUBHEAD01">
    <w:name w:val="SUBHEAD 01"/>
    <w:basedOn w:val="BodyText2"/>
    <w:link w:val="SUBHEAD01Char"/>
    <w:qFormat/>
    <w:rsid w:val="00C54F6F"/>
    <w:pPr>
      <w:spacing w:before="0" w:after="240" w:line="240" w:lineRule="auto"/>
      <w:jc w:val="center"/>
    </w:pPr>
    <w:rPr>
      <w:rFonts w:ascii="Times" w:hAnsi="Times"/>
      <w:b w:val="0"/>
      <w:smallCaps/>
      <w:color w:val="4F1900"/>
      <w:sz w:val="20"/>
    </w:rPr>
  </w:style>
  <w:style w:type="character" w:customStyle="1" w:styleId="PhotoBoxChar">
    <w:name w:val="Photo Box Char"/>
    <w:basedOn w:val="DefaultParagraphFont"/>
    <w:link w:val="PhotoBox"/>
    <w:rsid w:val="00C54F6F"/>
    <w:rPr>
      <w:rFonts w:ascii="Times" w:hAnsi="Times"/>
      <w:i/>
      <w:color w:val="4F1900"/>
      <w:kern w:val="28"/>
      <w:sz w:val="18"/>
    </w:rPr>
  </w:style>
  <w:style w:type="paragraph" w:customStyle="1" w:styleId="SpecialPoints">
    <w:name w:val="Special Points"/>
    <w:basedOn w:val="Normal"/>
    <w:link w:val="SpecialPointsChar"/>
    <w:qFormat/>
    <w:rsid w:val="00C54F6F"/>
    <w:pPr>
      <w:widowControl w:val="0"/>
      <w:autoSpaceDE w:val="0"/>
      <w:autoSpaceDN w:val="0"/>
      <w:adjustRightInd w:val="0"/>
      <w:jc w:val="center"/>
      <w:textAlignment w:val="center"/>
    </w:pPr>
    <w:rPr>
      <w:rFonts w:ascii="Times" w:hAnsi="Times"/>
      <w:b/>
      <w:i/>
      <w:smallCaps/>
      <w:color w:val="E9E3BB"/>
    </w:rPr>
  </w:style>
  <w:style w:type="character" w:customStyle="1" w:styleId="BodyText2Char">
    <w:name w:val="Body Text 2 Char"/>
    <w:basedOn w:val="DefaultParagraphFont"/>
    <w:link w:val="BodyText2"/>
    <w:rsid w:val="00C54F6F"/>
    <w:rPr>
      <w:b/>
      <w:color w:val="800000"/>
      <w:kern w:val="28"/>
      <w:sz w:val="22"/>
      <w:lang w:val="en"/>
    </w:rPr>
  </w:style>
  <w:style w:type="character" w:customStyle="1" w:styleId="SUBHEAD01Char">
    <w:name w:val="SUBHEAD 01 Char"/>
    <w:basedOn w:val="BodyText2Char"/>
    <w:link w:val="SUBHEAD01"/>
    <w:rsid w:val="00C54F6F"/>
    <w:rPr>
      <w:b/>
      <w:color w:val="800000"/>
      <w:kern w:val="28"/>
      <w:sz w:val="22"/>
      <w:lang w:val="en"/>
    </w:rPr>
  </w:style>
  <w:style w:type="paragraph" w:customStyle="1" w:styleId="Callout">
    <w:name w:val="Call out"/>
    <w:basedOn w:val="BodyText3"/>
    <w:link w:val="CalloutChar"/>
    <w:qFormat/>
    <w:rsid w:val="00C54F6F"/>
    <w:pPr>
      <w:spacing w:after="40" w:line="360" w:lineRule="auto"/>
    </w:pPr>
    <w:rPr>
      <w:rFonts w:ascii="Times" w:hAnsi="Times"/>
      <w:i/>
      <w:color w:val="E9E3BB"/>
      <w:sz w:val="18"/>
    </w:rPr>
  </w:style>
  <w:style w:type="character" w:customStyle="1" w:styleId="SpecialPointsChar">
    <w:name w:val="Special Points Char"/>
    <w:basedOn w:val="DefaultParagraphFont"/>
    <w:link w:val="SpecialPoints"/>
    <w:rsid w:val="00C54F6F"/>
    <w:rPr>
      <w:rFonts w:ascii="Times" w:hAnsi="Times"/>
      <w:b/>
      <w:i/>
      <w:smallCaps/>
      <w:color w:val="E9E3BB"/>
      <w:kern w:val="28"/>
    </w:rPr>
  </w:style>
  <w:style w:type="paragraph" w:customStyle="1" w:styleId="YourBusinessName">
    <w:name w:val="Your Business Name"/>
    <w:basedOn w:val="Normal"/>
    <w:link w:val="YourBusinessNameChar"/>
    <w:qFormat/>
    <w:rsid w:val="00C54F6F"/>
    <w:pPr>
      <w:jc w:val="center"/>
    </w:pPr>
    <w:rPr>
      <w:rFonts w:ascii="Times" w:hAnsi="Times"/>
      <w:color w:val="4F1900"/>
    </w:rPr>
  </w:style>
  <w:style w:type="character" w:customStyle="1" w:styleId="CalloutChar">
    <w:name w:val="Call out Char"/>
    <w:basedOn w:val="BodyText3Char"/>
    <w:link w:val="Callout"/>
    <w:rsid w:val="00C54F6F"/>
    <w:rPr>
      <w:rFonts w:ascii="Times" w:hAnsi="Times"/>
      <w:b/>
      <w:i/>
      <w:color w:val="E9E3BB"/>
      <w:kern w:val="28"/>
      <w:sz w:val="18"/>
      <w:lang w:val="en"/>
    </w:rPr>
  </w:style>
  <w:style w:type="paragraph" w:customStyle="1" w:styleId="Address">
    <w:name w:val="Address"/>
    <w:basedOn w:val="BodyText2"/>
    <w:link w:val="AddressChar"/>
    <w:qFormat/>
    <w:rsid w:val="00C54F6F"/>
    <w:pPr>
      <w:spacing w:before="0" w:line="180" w:lineRule="exact"/>
      <w:ind w:left="720" w:hanging="720"/>
      <w:jc w:val="center"/>
    </w:pPr>
    <w:rPr>
      <w:b w:val="0"/>
      <w:color w:val="4F1900"/>
      <w:sz w:val="18"/>
    </w:rPr>
  </w:style>
  <w:style w:type="character" w:customStyle="1" w:styleId="YourBusinessNameChar">
    <w:name w:val="Your Business Name Char"/>
    <w:basedOn w:val="DefaultParagraphFont"/>
    <w:link w:val="YourBusinessName"/>
    <w:rsid w:val="00C54F6F"/>
    <w:rPr>
      <w:rFonts w:ascii="Times" w:hAnsi="Times"/>
      <w:color w:val="4F1900"/>
      <w:kern w:val="28"/>
    </w:rPr>
  </w:style>
  <w:style w:type="paragraph" w:customStyle="1" w:styleId="HeadlineGoesHere">
    <w:name w:val="Headline Goes Here"/>
    <w:basedOn w:val="Heading4"/>
    <w:link w:val="HeadlineGoesHereChar"/>
    <w:qFormat/>
    <w:rsid w:val="00C54F6F"/>
  </w:style>
  <w:style w:type="character" w:customStyle="1" w:styleId="AddressChar">
    <w:name w:val="Address Char"/>
    <w:basedOn w:val="BodyText2Char"/>
    <w:link w:val="Address"/>
    <w:rsid w:val="00C54F6F"/>
    <w:rPr>
      <w:b/>
      <w:color w:val="4F1900"/>
      <w:kern w:val="28"/>
      <w:sz w:val="18"/>
      <w:lang w:val="en"/>
    </w:rPr>
  </w:style>
  <w:style w:type="paragraph" w:customStyle="1" w:styleId="testimonials">
    <w:name w:val="testimonials"/>
    <w:basedOn w:val="Normal"/>
    <w:link w:val="testimonialsChar"/>
    <w:qFormat/>
    <w:rsid w:val="00C54F6F"/>
    <w:pPr>
      <w:spacing w:line="300" w:lineRule="auto"/>
      <w:jc w:val="center"/>
    </w:pPr>
    <w:rPr>
      <w:rFonts w:ascii="Times" w:hAnsi="Times"/>
      <w:b/>
      <w:i/>
      <w:color w:val="4F1900"/>
    </w:rPr>
  </w:style>
  <w:style w:type="character" w:customStyle="1" w:styleId="Heading4Char">
    <w:name w:val="Heading 4 Char"/>
    <w:basedOn w:val="DefaultParagraphFont"/>
    <w:link w:val="Heading4"/>
    <w:rsid w:val="00C54F6F"/>
    <w:rPr>
      <w:rFonts w:ascii="Times" w:hAnsi="Times"/>
      <w:b/>
      <w:caps/>
      <w:color w:val="4F1900"/>
      <w:kern w:val="28"/>
      <w:sz w:val="40"/>
      <w:lang w:val="en"/>
    </w:rPr>
  </w:style>
  <w:style w:type="character" w:customStyle="1" w:styleId="HeadlineGoesHereChar">
    <w:name w:val="Headline Goes Here Char"/>
    <w:basedOn w:val="Heading4Char"/>
    <w:link w:val="HeadlineGoesHere"/>
    <w:rsid w:val="00C54F6F"/>
    <w:rPr>
      <w:rFonts w:ascii="Times" w:hAnsi="Times"/>
      <w:b/>
      <w:caps/>
      <w:color w:val="4F1900"/>
      <w:kern w:val="28"/>
      <w:sz w:val="40"/>
      <w:lang w:val="en"/>
    </w:rPr>
  </w:style>
  <w:style w:type="paragraph" w:customStyle="1" w:styleId="SUBHEAD03">
    <w:name w:val="SUBHEAD 03"/>
    <w:basedOn w:val="BodyText2"/>
    <w:link w:val="SUBHEAD03Char"/>
    <w:qFormat/>
    <w:rsid w:val="00FA30DA"/>
    <w:pPr>
      <w:spacing w:line="240" w:lineRule="exact"/>
      <w:ind w:left="720" w:hanging="720"/>
    </w:pPr>
    <w:rPr>
      <w:rFonts w:ascii="Times" w:hAnsi="Times"/>
      <w:b w:val="0"/>
      <w:smallCaps/>
      <w:color w:val="E9E3BB"/>
      <w:sz w:val="20"/>
    </w:rPr>
  </w:style>
  <w:style w:type="character" w:customStyle="1" w:styleId="testimonialsChar">
    <w:name w:val="testimonials Char"/>
    <w:basedOn w:val="DefaultParagraphFont"/>
    <w:link w:val="testimonials"/>
    <w:rsid w:val="00C54F6F"/>
    <w:rPr>
      <w:rFonts w:ascii="Times" w:hAnsi="Times"/>
      <w:b/>
      <w:i/>
      <w:color w:val="4F1900"/>
      <w:kern w:val="28"/>
    </w:rPr>
  </w:style>
  <w:style w:type="character" w:customStyle="1" w:styleId="BodyTextChar">
    <w:name w:val="Body Text Char"/>
    <w:aliases w:val="Body Text 01 Char"/>
    <w:basedOn w:val="DefaultParagraphFont"/>
    <w:link w:val="BodyText"/>
    <w:rsid w:val="00FA30DA"/>
    <w:rPr>
      <w:rFonts w:ascii="Times" w:hAnsi="Times"/>
      <w:color w:val="4F1900"/>
      <w:kern w:val="28"/>
      <w:lang w:val="en"/>
    </w:rPr>
  </w:style>
  <w:style w:type="character" w:customStyle="1" w:styleId="SUBHEAD02Char">
    <w:name w:val="SUBHEAD 02 Char"/>
    <w:basedOn w:val="BodyTextChar"/>
    <w:link w:val="SUBHEAD02"/>
    <w:rsid w:val="00FA30DA"/>
    <w:rPr>
      <w:rFonts w:ascii="Times" w:hAnsi="Times"/>
      <w:color w:val="4F1900"/>
      <w:kern w:val="28"/>
      <w:lang w:val="en"/>
    </w:rPr>
  </w:style>
  <w:style w:type="paragraph" w:customStyle="1" w:styleId="BodyText02">
    <w:name w:val="Body Text 02"/>
    <w:basedOn w:val="Normal"/>
    <w:link w:val="BodyText02Char"/>
    <w:qFormat/>
    <w:rsid w:val="00FA30DA"/>
    <w:pPr>
      <w:spacing w:after="120" w:line="360" w:lineRule="auto"/>
      <w:ind w:left="144"/>
    </w:pPr>
    <w:rPr>
      <w:rFonts w:ascii="Times" w:hAnsi="Times"/>
      <w:color w:val="E9E3BB"/>
      <w:lang w:val="en"/>
    </w:rPr>
  </w:style>
  <w:style w:type="character" w:customStyle="1" w:styleId="SUBHEAD03Char">
    <w:name w:val="SUBHEAD 03 Char"/>
    <w:basedOn w:val="BodyText2Char"/>
    <w:link w:val="SUBHEAD03"/>
    <w:rsid w:val="00FA30DA"/>
    <w:rPr>
      <w:rFonts w:ascii="Times" w:hAnsi="Times"/>
      <w:b/>
      <w:smallCaps/>
      <w:color w:val="E9E3BB"/>
      <w:kern w:val="28"/>
      <w:sz w:val="22"/>
      <w:lang w:val="en"/>
    </w:rPr>
  </w:style>
  <w:style w:type="paragraph" w:customStyle="1" w:styleId="TitleofyourNewsletter">
    <w:name w:val="Title of your News letter"/>
    <w:basedOn w:val="Normal"/>
    <w:link w:val="TitleofyourNewsletterChar"/>
    <w:qFormat/>
    <w:rsid w:val="00FA30DA"/>
    <w:pPr>
      <w:jc w:val="center"/>
    </w:pPr>
    <w:rPr>
      <w:rFonts w:ascii="Times" w:hAnsi="Times"/>
      <w:b/>
      <w:caps/>
      <w:color w:val="4F1900"/>
      <w:sz w:val="50"/>
    </w:rPr>
  </w:style>
  <w:style w:type="character" w:customStyle="1" w:styleId="BodyText02Char">
    <w:name w:val="Body Text 02 Char"/>
    <w:basedOn w:val="DefaultParagraphFont"/>
    <w:link w:val="BodyText02"/>
    <w:rsid w:val="00FA30DA"/>
    <w:rPr>
      <w:rFonts w:ascii="Times" w:hAnsi="Times"/>
      <w:color w:val="E9E3BB"/>
      <w:kern w:val="28"/>
      <w:lang w:val="en"/>
    </w:rPr>
  </w:style>
  <w:style w:type="paragraph" w:customStyle="1" w:styleId="Quotehere">
    <w:name w:val="Quote here"/>
    <w:basedOn w:val="Normal"/>
    <w:link w:val="QuotehereChar"/>
    <w:qFormat/>
    <w:rsid w:val="00FA30DA"/>
    <w:pPr>
      <w:widowControl w:val="0"/>
      <w:spacing w:line="360" w:lineRule="auto"/>
      <w:jc w:val="center"/>
    </w:pPr>
    <w:rPr>
      <w:rFonts w:ascii="Times" w:hAnsi="Times"/>
      <w:b/>
      <w:i/>
      <w:color w:val="4F1900"/>
      <w:sz w:val="24"/>
      <w:lang w:val="en"/>
    </w:rPr>
  </w:style>
  <w:style w:type="character" w:customStyle="1" w:styleId="TitleofyourNewsletterChar">
    <w:name w:val="Title of your News letter Char"/>
    <w:basedOn w:val="DefaultParagraphFont"/>
    <w:link w:val="TitleofyourNewsletter"/>
    <w:rsid w:val="00FA30DA"/>
    <w:rPr>
      <w:rFonts w:ascii="Times" w:hAnsi="Times"/>
      <w:b/>
      <w:caps/>
      <w:color w:val="4F1900"/>
      <w:kern w:val="28"/>
      <w:sz w:val="50"/>
    </w:rPr>
  </w:style>
  <w:style w:type="paragraph" w:customStyle="1" w:styleId="Atitleorcaption">
    <w:name w:val="A title or caption"/>
    <w:basedOn w:val="Normal"/>
    <w:link w:val="AtitleorcaptionChar"/>
    <w:qFormat/>
    <w:rsid w:val="00536512"/>
    <w:pPr>
      <w:jc w:val="center"/>
    </w:pPr>
    <w:rPr>
      <w:color w:val="FFF8D9"/>
      <w:sz w:val="12"/>
    </w:rPr>
  </w:style>
  <w:style w:type="character" w:customStyle="1" w:styleId="QuotehereChar">
    <w:name w:val="Quote here Char"/>
    <w:basedOn w:val="DefaultParagraphFont"/>
    <w:link w:val="Quotehere"/>
    <w:rsid w:val="00FA30DA"/>
    <w:rPr>
      <w:rFonts w:ascii="Times" w:hAnsi="Times"/>
      <w:b/>
      <w:i/>
      <w:color w:val="4F1900"/>
      <w:kern w:val="28"/>
      <w:sz w:val="24"/>
      <w:lang w:val="en"/>
    </w:rPr>
  </w:style>
  <w:style w:type="paragraph" w:customStyle="1" w:styleId="Address01">
    <w:name w:val="Address 01"/>
    <w:basedOn w:val="Normal"/>
    <w:link w:val="Address01Char"/>
    <w:qFormat/>
    <w:rsid w:val="00536512"/>
    <w:pPr>
      <w:spacing w:after="60"/>
    </w:pPr>
    <w:rPr>
      <w:rFonts w:ascii="Times" w:hAnsi="Times"/>
      <w:b/>
      <w:color w:val="FFFFFF"/>
      <w:sz w:val="22"/>
    </w:rPr>
  </w:style>
  <w:style w:type="character" w:customStyle="1" w:styleId="AtitleorcaptionChar">
    <w:name w:val="A title or caption Char"/>
    <w:basedOn w:val="DefaultParagraphFont"/>
    <w:link w:val="Atitleorcaption"/>
    <w:rsid w:val="00536512"/>
    <w:rPr>
      <w:color w:val="FFF8D9"/>
      <w:kern w:val="28"/>
      <w:sz w:val="12"/>
    </w:rPr>
  </w:style>
  <w:style w:type="paragraph" w:customStyle="1" w:styleId="ShippingAddressHere">
    <w:name w:val="Shipping Address Here"/>
    <w:basedOn w:val="Normal"/>
    <w:link w:val="ShippingAddressHereChar"/>
    <w:qFormat/>
    <w:rsid w:val="00536512"/>
    <w:pPr>
      <w:spacing w:after="60"/>
      <w:jc w:val="center"/>
    </w:pPr>
    <w:rPr>
      <w:rFonts w:ascii="Times" w:hAnsi="Times"/>
      <w:b/>
      <w:color w:val="4F1900"/>
      <w:sz w:val="22"/>
    </w:rPr>
  </w:style>
  <w:style w:type="character" w:customStyle="1" w:styleId="Address01Char">
    <w:name w:val="Address 01 Char"/>
    <w:basedOn w:val="DefaultParagraphFont"/>
    <w:link w:val="Address01"/>
    <w:rsid w:val="00536512"/>
    <w:rPr>
      <w:rFonts w:ascii="Times" w:hAnsi="Times"/>
      <w:b/>
      <w:color w:val="FFFFFF"/>
      <w:kern w:val="28"/>
      <w:sz w:val="22"/>
    </w:rPr>
  </w:style>
  <w:style w:type="paragraph" w:customStyle="1" w:styleId="taglineorquotehere">
    <w:name w:val="tagline or quote here"/>
    <w:basedOn w:val="Normal"/>
    <w:link w:val="taglineorquotehereChar"/>
    <w:qFormat/>
    <w:rsid w:val="00536512"/>
    <w:pPr>
      <w:spacing w:line="360" w:lineRule="auto"/>
      <w:jc w:val="center"/>
    </w:pPr>
    <w:rPr>
      <w:b/>
      <w:i/>
      <w:color w:val="4F1900"/>
      <w:sz w:val="22"/>
    </w:rPr>
  </w:style>
  <w:style w:type="character" w:customStyle="1" w:styleId="ShippingAddressHereChar">
    <w:name w:val="Shipping Address Here Char"/>
    <w:basedOn w:val="DefaultParagraphFont"/>
    <w:link w:val="ShippingAddressHere"/>
    <w:rsid w:val="00536512"/>
    <w:rPr>
      <w:rFonts w:ascii="Times" w:hAnsi="Times"/>
      <w:b/>
      <w:color w:val="4F1900"/>
      <w:kern w:val="28"/>
      <w:sz w:val="22"/>
    </w:rPr>
  </w:style>
  <w:style w:type="paragraph" w:customStyle="1" w:styleId="LogoBox">
    <w:name w:val="Logo Box"/>
    <w:basedOn w:val="BodyText3"/>
    <w:link w:val="LogoBoxChar"/>
    <w:qFormat/>
    <w:rsid w:val="00536512"/>
    <w:pPr>
      <w:spacing w:line="250" w:lineRule="auto"/>
    </w:pPr>
    <w:rPr>
      <w:rFonts w:ascii="Times New Roman" w:hAnsi="Times New Roman"/>
      <w:color w:val="4F1900"/>
      <w:sz w:val="24"/>
    </w:rPr>
  </w:style>
  <w:style w:type="character" w:customStyle="1" w:styleId="taglineorquotehereChar">
    <w:name w:val="tagline or quote here Char"/>
    <w:basedOn w:val="DefaultParagraphFont"/>
    <w:link w:val="taglineorquotehere"/>
    <w:rsid w:val="00536512"/>
    <w:rPr>
      <w:b/>
      <w:i/>
      <w:color w:val="4F1900"/>
      <w:kern w:val="28"/>
      <w:sz w:val="22"/>
    </w:rPr>
  </w:style>
  <w:style w:type="paragraph" w:customStyle="1" w:styleId="website">
    <w:name w:val="website"/>
    <w:basedOn w:val="BodyText3"/>
    <w:link w:val="websiteChar"/>
    <w:qFormat/>
    <w:rsid w:val="00536512"/>
    <w:pPr>
      <w:spacing w:line="250" w:lineRule="auto"/>
    </w:pPr>
    <w:rPr>
      <w:rFonts w:ascii="Times" w:hAnsi="Times"/>
      <w:color w:val="4F1900"/>
      <w:sz w:val="22"/>
    </w:rPr>
  </w:style>
  <w:style w:type="character" w:customStyle="1" w:styleId="LogoBoxChar">
    <w:name w:val="Logo Box Char"/>
    <w:basedOn w:val="BodyText3Char"/>
    <w:link w:val="LogoBox"/>
    <w:rsid w:val="00536512"/>
    <w:rPr>
      <w:rFonts w:ascii="Adobe Jenson Pro" w:hAnsi="Adobe Jenson Pro"/>
      <w:b/>
      <w:color w:val="4F1900"/>
      <w:kern w:val="28"/>
      <w:sz w:val="24"/>
      <w:lang w:val="en"/>
    </w:rPr>
  </w:style>
  <w:style w:type="character" w:styleId="Hyperlink">
    <w:name w:val="Hyperlink"/>
    <w:uiPriority w:val="99"/>
    <w:semiHidden/>
    <w:unhideWhenUsed/>
    <w:rsid w:val="00B652F4"/>
    <w:rPr>
      <w:color w:val="0000FF"/>
      <w:u w:val="single"/>
    </w:rPr>
  </w:style>
  <w:style w:type="character" w:customStyle="1" w:styleId="websiteChar">
    <w:name w:val="website Char"/>
    <w:basedOn w:val="BodyText3Char"/>
    <w:link w:val="website"/>
    <w:rsid w:val="00536512"/>
    <w:rPr>
      <w:rFonts w:ascii="Times" w:hAnsi="Times"/>
      <w:b/>
      <w:color w:val="4F1900"/>
      <w:kern w:val="28"/>
      <w:sz w:val="22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BE0"/>
    <w:rPr>
      <w:rFonts w:ascii="Tahoma" w:hAnsi="Tahoma" w:cs="Tahoma"/>
      <w:color w:val="000000"/>
      <w:kern w:val="28"/>
      <w:sz w:val="16"/>
      <w:szCs w:val="16"/>
    </w:rPr>
  </w:style>
  <w:style w:type="character" w:customStyle="1" w:styleId="bqquotelink1">
    <w:name w:val="bqquotelink1"/>
    <w:basedOn w:val="DefaultParagraphFont"/>
    <w:rsid w:val="00902E04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902E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4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ritannica.com/EBchecked/topic/125345/Gaspard-II-de-Coligny-seigneur-de-Chatillon" TargetMode="External"/><Relationship Id="rId18" Type="http://schemas.openxmlformats.org/officeDocument/2006/relationships/hyperlink" Target="http://www.britannica.com/EBchecked/topic/99657/Catherine-de-Medicis" TargetMode="External"/><Relationship Id="rId26" Type="http://schemas.openxmlformats.org/officeDocument/2006/relationships/hyperlink" Target="http://www.britannica.com/EBchecked/topic/557573/Spai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britannica.com/EBchecked/topic/275000/Huguenot" TargetMode="External"/><Relationship Id="rId34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hyperlink" Target="http://www.britannica.com/EBchecked/topic/275000/Huguenot" TargetMode="External"/><Relationship Id="rId17" Type="http://schemas.openxmlformats.org/officeDocument/2006/relationships/hyperlink" Target="http://www.britannica.com/EBchecked/topic/557573/Spain" TargetMode="External"/><Relationship Id="rId25" Type="http://schemas.openxmlformats.org/officeDocument/2006/relationships/hyperlink" Target="http://www.britannica.com/EBchecked/topic/593773/War-of-the-Three-Henrys" TargetMode="External"/><Relationship Id="rId33" Type="http://schemas.openxmlformats.org/officeDocument/2006/relationships/image" Target="media/image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britannica.com/EBchecked/topic/593773/War-of-the-Three-Henrys" TargetMode="External"/><Relationship Id="rId20" Type="http://schemas.openxmlformats.org/officeDocument/2006/relationships/hyperlink" Target="http://www.britannica.com/EBchecked/topic/248991/house-of-Guise" TargetMode="External"/><Relationship Id="rId29" Type="http://schemas.openxmlformats.org/officeDocument/2006/relationships/hyperlink" Target="http://www.brainyquote.com/quotes/quotes/j/jerryseinf100233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ritannica.com/EBchecked/topic/248991/house-of-Guise" TargetMode="External"/><Relationship Id="rId24" Type="http://schemas.openxmlformats.org/officeDocument/2006/relationships/hyperlink" Target="http://www.britannica.com/EBchecked/topic/261684/Henry-IV" TargetMode="External"/><Relationship Id="rId32" Type="http://schemas.openxmlformats.org/officeDocument/2006/relationships/image" Target="media/image3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ritannica.com/EBchecked/topic/261684/Henry-IV" TargetMode="External"/><Relationship Id="rId23" Type="http://schemas.openxmlformats.org/officeDocument/2006/relationships/hyperlink" Target="http://www.britannica.com/EBchecked/topic/516821/Massacre-of-Saint-Bartholomews-Day" TargetMode="External"/><Relationship Id="rId28" Type="http://schemas.openxmlformats.org/officeDocument/2006/relationships/hyperlink" Target="http://www.brainyquote.com/quotes/keywords/newspaper.html" TargetMode="External"/><Relationship Id="rId36" Type="http://schemas.openxmlformats.org/officeDocument/2006/relationships/image" Target="media/image7.jpeg"/><Relationship Id="rId10" Type="http://schemas.openxmlformats.org/officeDocument/2006/relationships/hyperlink" Target="http://www.britannica.com/EBchecked/topic/275000/Huguenot" TargetMode="External"/><Relationship Id="rId19" Type="http://schemas.openxmlformats.org/officeDocument/2006/relationships/hyperlink" Target="http://www.britannica.com/EBchecked/topic/275000/Huguenot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britannica.com/EBchecked/topic/99657/Catherine-de-Medicis" TargetMode="External"/><Relationship Id="rId14" Type="http://schemas.openxmlformats.org/officeDocument/2006/relationships/hyperlink" Target="http://www.britannica.com/EBchecked/topic/516821/Massacre-of-Saint-Bartholomews-Day" TargetMode="External"/><Relationship Id="rId22" Type="http://schemas.openxmlformats.org/officeDocument/2006/relationships/hyperlink" Target="http://www.britannica.com/EBchecked/topic/125345/Gaspard-II-de-Coligny-seigneur-de-Chatillon" TargetMode="External"/><Relationship Id="rId27" Type="http://schemas.openxmlformats.org/officeDocument/2006/relationships/hyperlink" Target="http://www.brainyquote.com/quotes/quotes/j/jerryseinf100233.html" TargetMode="External"/><Relationship Id="rId30" Type="http://schemas.openxmlformats.org/officeDocument/2006/relationships/hyperlink" Target="http://www.brainyquote.com/quotes/keywords/newspaper.html" TargetMode="External"/><Relationship Id="rId35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l.medina\AppData\Roaming\Microsoft\Templates\HP_LegalChic_Newsletter_TP1037882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HP_LegalChic_Newsletter_TP10378827</Template>
  <TotalTime>140</TotalTime>
  <Pages>4</Pages>
  <Words>0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S. Medina</dc:creator>
  <cp:lastModifiedBy>Rachel S. Medina</cp:lastModifiedBy>
  <cp:revision>22</cp:revision>
  <cp:lastPrinted>2007-08-08T19:32:00Z</cp:lastPrinted>
  <dcterms:created xsi:type="dcterms:W3CDTF">2013-10-15T20:25:00Z</dcterms:created>
  <dcterms:modified xsi:type="dcterms:W3CDTF">2013-10-21T21:26:00Z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TC103788279990</vt:lpwstr>
  </property>
</Properties>
</file>